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0190163" w14:textId="57D6344D" w:rsidR="00D87C9A" w:rsidRDefault="00CD0032">
      <w:r>
        <w:rPr>
          <w:noProof/>
        </w:rPr>
        <w:drawing>
          <wp:anchor distT="0" distB="0" distL="114300" distR="114300" simplePos="0" relativeHeight="251698185" behindDoc="0" locked="0" layoutInCell="1" allowOverlap="1" wp14:anchorId="2A8144FC" wp14:editId="5B321129">
            <wp:simplePos x="0" y="0"/>
            <wp:positionH relativeFrom="page">
              <wp:posOffset>3722370</wp:posOffset>
            </wp:positionH>
            <wp:positionV relativeFrom="page">
              <wp:posOffset>734060</wp:posOffset>
            </wp:positionV>
            <wp:extent cx="2432050" cy="1623060"/>
            <wp:effectExtent l="0" t="0" r="6350" b="2540"/>
            <wp:wrapThrough wrapText="bothSides">
              <wp:wrapPolygon edited="0">
                <wp:start x="902" y="0"/>
                <wp:lineTo x="0" y="338"/>
                <wp:lineTo x="0" y="21296"/>
                <wp:lineTo x="902" y="21296"/>
                <wp:lineTo x="20528" y="21296"/>
                <wp:lineTo x="21431" y="21296"/>
                <wp:lineTo x="21431" y="338"/>
                <wp:lineTo x="20528" y="0"/>
                <wp:lineTo x="902" y="0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hallow-focus-photography-of-color-pencil-lot-883757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050" cy="1623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6E73">
        <w:rPr>
          <w:noProof/>
        </w:rPr>
        <w:drawing>
          <wp:anchor distT="0" distB="0" distL="114300" distR="114300" simplePos="0" relativeHeight="251697161" behindDoc="0" locked="0" layoutInCell="1" allowOverlap="1" wp14:anchorId="7F0DA7BB" wp14:editId="1873D517">
            <wp:simplePos x="0" y="0"/>
            <wp:positionH relativeFrom="page">
              <wp:posOffset>593090</wp:posOffset>
            </wp:positionH>
            <wp:positionV relativeFrom="page">
              <wp:posOffset>5205730</wp:posOffset>
            </wp:positionV>
            <wp:extent cx="2505075" cy="1878330"/>
            <wp:effectExtent l="0" t="0" r="9525" b="1270"/>
            <wp:wrapThrough wrapText="bothSides">
              <wp:wrapPolygon edited="0">
                <wp:start x="8103" y="0"/>
                <wp:lineTo x="6351" y="584"/>
                <wp:lineTo x="1314" y="4089"/>
                <wp:lineTo x="219" y="7886"/>
                <wp:lineTo x="0" y="9055"/>
                <wp:lineTo x="0" y="11099"/>
                <wp:lineTo x="219" y="14312"/>
                <wp:lineTo x="3285" y="18986"/>
                <wp:lineTo x="7446" y="21030"/>
                <wp:lineTo x="8103" y="21323"/>
                <wp:lineTo x="13360" y="21323"/>
                <wp:lineTo x="14017" y="21030"/>
                <wp:lineTo x="18178" y="18986"/>
                <wp:lineTo x="21244" y="14312"/>
                <wp:lineTo x="21463" y="11099"/>
                <wp:lineTo x="21463" y="9055"/>
                <wp:lineTo x="21244" y="7886"/>
                <wp:lineTo x="20149" y="4089"/>
                <wp:lineTo x="15112" y="584"/>
                <wp:lineTo x="13360" y="0"/>
                <wp:lineTo x="8103" y="0"/>
              </wp:wrapPolygon>
            </wp:wrapThrough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pple-magic-mouse-and-white-ceramic-mug-102928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87833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77A4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2C21C6A" wp14:editId="5369E3B3">
                <wp:simplePos x="0" y="0"/>
                <wp:positionH relativeFrom="page">
                  <wp:posOffset>3776345</wp:posOffset>
                </wp:positionH>
                <wp:positionV relativeFrom="page">
                  <wp:posOffset>3194685</wp:posOffset>
                </wp:positionV>
                <wp:extent cx="2286000" cy="3112770"/>
                <wp:effectExtent l="0" t="0" r="0" b="0"/>
                <wp:wrapTight wrapText="bothSides">
                  <wp:wrapPolygon edited="0">
                    <wp:start x="240" y="176"/>
                    <wp:lineTo x="240" y="21151"/>
                    <wp:lineTo x="21120" y="21151"/>
                    <wp:lineTo x="21120" y="176"/>
                    <wp:lineTo x="240" y="176"/>
                  </wp:wrapPolygon>
                </wp:wrapTight>
                <wp:docPr id="23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3112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36E5F07D" w14:textId="48EB5935" w:rsidR="008E2768" w:rsidRPr="00FF5D41" w:rsidRDefault="008E2768" w:rsidP="00D87C9A">
                            <w:pPr>
                              <w:pStyle w:val="BodyText"/>
                              <w:rPr>
                                <w:b/>
                                <w:sz w:val="24"/>
                                <w:u w:val="single"/>
                              </w:rPr>
                            </w:pPr>
                            <w:r w:rsidRPr="00FF5D41">
                              <w:rPr>
                                <w:b/>
                                <w:sz w:val="24"/>
                                <w:u w:val="single"/>
                              </w:rPr>
                              <w:t>Excellence</w:t>
                            </w:r>
                          </w:p>
                          <w:p w14:paraId="6F73CF79" w14:textId="6DEDE507" w:rsidR="008E2768" w:rsidRDefault="008E2768" w:rsidP="00D87C9A">
                            <w:pPr>
                              <w:pStyle w:val="BodyText"/>
                            </w:pPr>
                            <w:r>
                              <w:t xml:space="preserve">In serving others, understanding the individual first before speaking </w:t>
                            </w:r>
                          </w:p>
                          <w:p w14:paraId="5A78423D" w14:textId="48D7BC26" w:rsidR="008E2768" w:rsidRPr="00FF5D41" w:rsidRDefault="008E2768" w:rsidP="00D87C9A">
                            <w:pPr>
                              <w:pStyle w:val="BodyText"/>
                              <w:rPr>
                                <w:b/>
                                <w:sz w:val="24"/>
                                <w:u w:val="single"/>
                              </w:rPr>
                            </w:pPr>
                            <w:r w:rsidRPr="00FF5D41">
                              <w:rPr>
                                <w:b/>
                                <w:sz w:val="24"/>
                                <w:u w:val="single"/>
                              </w:rPr>
                              <w:t>Connectedness</w:t>
                            </w:r>
                          </w:p>
                          <w:p w14:paraId="52921260" w14:textId="4FCB5906" w:rsidR="008E2768" w:rsidRDefault="008E2768" w:rsidP="00D87C9A">
                            <w:pPr>
                              <w:pStyle w:val="BodyText"/>
                            </w:pPr>
                            <w:r>
                              <w:t xml:space="preserve">There is no separation between you and me. There is no hierarchy and no distinction between any roles that are encountered </w:t>
                            </w:r>
                            <w:r w:rsidR="00720675">
                              <w:t>within the workplace</w:t>
                            </w:r>
                          </w:p>
                          <w:p w14:paraId="680C36CE" w14:textId="1AB02836" w:rsidR="008E2768" w:rsidRPr="00FF5D41" w:rsidRDefault="008E2768" w:rsidP="00D87C9A">
                            <w:pPr>
                              <w:pStyle w:val="BodyText"/>
                              <w:rPr>
                                <w:b/>
                                <w:sz w:val="24"/>
                                <w:u w:val="single"/>
                              </w:rPr>
                            </w:pPr>
                            <w:r w:rsidRPr="00FF5D41">
                              <w:rPr>
                                <w:b/>
                                <w:sz w:val="24"/>
                                <w:u w:val="single"/>
                              </w:rPr>
                              <w:t>Contribution/Growth</w:t>
                            </w:r>
                          </w:p>
                          <w:p w14:paraId="7ABF5F18" w14:textId="73036945" w:rsidR="008E2768" w:rsidRPr="00154451" w:rsidRDefault="008E2768" w:rsidP="00D87C9A">
                            <w:pPr>
                              <w:pStyle w:val="BodyText"/>
                            </w:pPr>
                            <w:r>
                              <w:t>Contributing to others allows growth and having others contribute to me adds to my growth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0" o:spid="_x0000_s1026" type="#_x0000_t202" style="position:absolute;margin-left:297.35pt;margin-top:251.55pt;width:180pt;height:245.1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" mv:complextextbox="1" filled="f" stroked="f">
                <v:textbox inset=",7.2pt,,7.2pt">
                  <w:txbxContent>
                    <w:p w14:paraId="36E5F07D" w14:textId="48EB5935" w:rsidR="008E2768" w:rsidRPr="00FF5D41" w:rsidRDefault="008E2768" w:rsidP="00D87C9A">
                      <w:pPr>
                        <w:pStyle w:val="BodyText"/>
                        <w:rPr>
                          <w:b/>
                          <w:sz w:val="24"/>
                          <w:u w:val="single"/>
                        </w:rPr>
                      </w:pPr>
                      <w:r w:rsidRPr="00FF5D41">
                        <w:rPr>
                          <w:b/>
                          <w:sz w:val="24"/>
                          <w:u w:val="single"/>
                        </w:rPr>
                        <w:t>Excellence</w:t>
                      </w:r>
                    </w:p>
                    <w:p w14:paraId="6F73CF79" w14:textId="6DEDE507" w:rsidR="008E2768" w:rsidRDefault="008E2768" w:rsidP="00D87C9A">
                      <w:pPr>
                        <w:pStyle w:val="BodyText"/>
                      </w:pPr>
                      <w:r>
                        <w:t xml:space="preserve">In serving others, understanding the individual first before speaking </w:t>
                      </w:r>
                    </w:p>
                    <w:p w14:paraId="5A78423D" w14:textId="48D7BC26" w:rsidR="008E2768" w:rsidRPr="00FF5D41" w:rsidRDefault="008E2768" w:rsidP="00D87C9A">
                      <w:pPr>
                        <w:pStyle w:val="BodyText"/>
                        <w:rPr>
                          <w:b/>
                          <w:sz w:val="24"/>
                          <w:u w:val="single"/>
                        </w:rPr>
                      </w:pPr>
                      <w:r w:rsidRPr="00FF5D41">
                        <w:rPr>
                          <w:b/>
                          <w:sz w:val="24"/>
                          <w:u w:val="single"/>
                        </w:rPr>
                        <w:t>Connectedness</w:t>
                      </w:r>
                    </w:p>
                    <w:p w14:paraId="52921260" w14:textId="4FCB5906" w:rsidR="008E2768" w:rsidRDefault="008E2768" w:rsidP="00D87C9A">
                      <w:pPr>
                        <w:pStyle w:val="BodyText"/>
                      </w:pPr>
                      <w:r>
                        <w:t xml:space="preserve">There is no separation between you and me. There is no hierarchy and no distinction between any roles that are encountered </w:t>
                      </w:r>
                      <w:r w:rsidR="00720675">
                        <w:t>within the workplace</w:t>
                      </w:r>
                    </w:p>
                    <w:p w14:paraId="680C36CE" w14:textId="1AB02836" w:rsidR="008E2768" w:rsidRPr="00FF5D41" w:rsidRDefault="008E2768" w:rsidP="00D87C9A">
                      <w:pPr>
                        <w:pStyle w:val="BodyText"/>
                        <w:rPr>
                          <w:b/>
                          <w:sz w:val="24"/>
                          <w:u w:val="single"/>
                        </w:rPr>
                      </w:pPr>
                      <w:r w:rsidRPr="00FF5D41">
                        <w:rPr>
                          <w:b/>
                          <w:sz w:val="24"/>
                          <w:u w:val="single"/>
                        </w:rPr>
                        <w:t>Contribution/Growth</w:t>
                      </w:r>
                    </w:p>
                    <w:p w14:paraId="7ABF5F18" w14:textId="73036945" w:rsidR="008E2768" w:rsidRPr="00154451" w:rsidRDefault="008E2768" w:rsidP="00D87C9A">
                      <w:pPr>
                        <w:pStyle w:val="BodyText"/>
                      </w:pPr>
                      <w:r>
                        <w:t>Contributing to others allows growth and having others contribute to me adds to my growth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6E688E">
        <w:rPr>
          <w:noProof/>
        </w:rPr>
        <mc:AlternateContent>
          <mc:Choice Requires="wps">
            <w:drawing>
              <wp:anchor distT="0" distB="0" distL="114300" distR="114300" simplePos="0" relativeHeight="251695113" behindDoc="0" locked="0" layoutInCell="1" allowOverlap="1" wp14:anchorId="2A56EACA" wp14:editId="3639ACCC">
                <wp:simplePos x="0" y="0"/>
                <wp:positionH relativeFrom="page">
                  <wp:posOffset>7112000</wp:posOffset>
                </wp:positionH>
                <wp:positionV relativeFrom="page">
                  <wp:posOffset>4165600</wp:posOffset>
                </wp:positionV>
                <wp:extent cx="2374900" cy="2070100"/>
                <wp:effectExtent l="0" t="0" r="0" b="12700"/>
                <wp:wrapTight wrapText="bothSides">
                  <wp:wrapPolygon edited="0">
                    <wp:start x="231" y="0"/>
                    <wp:lineTo x="231" y="21467"/>
                    <wp:lineTo x="21022" y="21467"/>
                    <wp:lineTo x="21022" y="0"/>
                    <wp:lineTo x="231" y="0"/>
                  </wp:wrapPolygon>
                </wp:wrapTight>
                <wp:docPr id="17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900" cy="207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DACB3A2" w14:textId="77777777" w:rsidR="008E2768" w:rsidRDefault="008E2768" w:rsidP="0048416E">
                            <w:pPr>
                              <w:pStyle w:val="Title"/>
                              <w:spacing w:line="240" w:lineRule="auto"/>
                              <w:rPr>
                                <w:sz w:val="52"/>
                              </w:rPr>
                            </w:pPr>
                          </w:p>
                          <w:p w14:paraId="27903B88" w14:textId="4F61867F" w:rsidR="008E2768" w:rsidRDefault="008E2768" w:rsidP="00CD0032">
                            <w:pPr>
                              <w:pStyle w:val="Title"/>
                              <w:spacing w:line="240" w:lineRule="auto"/>
                              <w:jc w:val="left"/>
                              <w:rPr>
                                <w:sz w:val="52"/>
                              </w:rPr>
                            </w:pPr>
                            <w:r>
                              <w:rPr>
                                <w:sz w:val="52"/>
                              </w:rPr>
                              <w:t>L&amp;A Health</w:t>
                            </w:r>
                          </w:p>
                          <w:p w14:paraId="390CB19A" w14:textId="39F715DC" w:rsidR="008E2768" w:rsidRPr="006E688E" w:rsidRDefault="008E2768" w:rsidP="006E688E">
                            <w:pPr>
                              <w:pStyle w:val="Title"/>
                              <w:spacing w:line="240" w:lineRule="auto"/>
                              <w:jc w:val="left"/>
                              <w:rPr>
                                <w:sz w:val="24"/>
                                <w:szCs w:val="24"/>
                              </w:rPr>
                            </w:pPr>
                            <w:r w:rsidRPr="006E688E">
                              <w:rPr>
                                <w:sz w:val="24"/>
                                <w:szCs w:val="24"/>
                              </w:rPr>
                              <w:t>Website: www.landahealth.com</w:t>
                            </w:r>
                          </w:p>
                          <w:p w14:paraId="37062D86" w14:textId="570E69B2" w:rsidR="008E2768" w:rsidRPr="006E688E" w:rsidRDefault="008E2768" w:rsidP="006E688E">
                            <w:pPr>
                              <w:pStyle w:val="Title"/>
                              <w:spacing w:line="240" w:lineRule="auto"/>
                              <w:jc w:val="left"/>
                              <w:rPr>
                                <w:sz w:val="24"/>
                                <w:szCs w:val="24"/>
                              </w:rPr>
                            </w:pPr>
                            <w:r w:rsidRPr="006E688E">
                              <w:rPr>
                                <w:sz w:val="24"/>
                                <w:szCs w:val="24"/>
                              </w:rPr>
                              <w:t>Email: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info@landahealth.com</w:t>
                            </w:r>
                          </w:p>
                          <w:p w14:paraId="6670AEB5" w14:textId="5EF9A429" w:rsidR="008E2768" w:rsidRPr="006E688E" w:rsidRDefault="008E2768" w:rsidP="006E688E">
                            <w:pPr>
                              <w:pStyle w:val="Title"/>
                              <w:spacing w:line="240" w:lineRule="auto"/>
                              <w:jc w:val="left"/>
                              <w:rPr>
                                <w:sz w:val="24"/>
                                <w:szCs w:val="24"/>
                              </w:rPr>
                            </w:pPr>
                            <w:r w:rsidRPr="006E688E">
                              <w:rPr>
                                <w:sz w:val="24"/>
                                <w:szCs w:val="24"/>
                              </w:rPr>
                              <w:t>Phone: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0411551984</w:t>
                            </w:r>
                          </w:p>
                          <w:p w14:paraId="2D66E30B" w14:textId="77777777" w:rsidR="008E2768" w:rsidRPr="0048416E" w:rsidRDefault="008E2768" w:rsidP="0048416E">
                            <w:pPr>
                              <w:pStyle w:val="Title"/>
                              <w:spacing w:line="240" w:lineRule="auto"/>
                              <w:rPr>
                                <w:sz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27" type="#_x0000_t202" style="position:absolute;margin-left:560pt;margin-top:328pt;width:187pt;height:163pt;z-index:25169511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" filled="f" stroked="f">
                <v:textbox inset=",0,,0">
                  <w:txbxContent>
                    <w:p w14:paraId="6DACB3A2" w14:textId="77777777" w:rsidR="008E2768" w:rsidRDefault="008E2768" w:rsidP="0048416E">
                      <w:pPr>
                        <w:pStyle w:val="Title"/>
                        <w:spacing w:line="240" w:lineRule="auto"/>
                        <w:rPr>
                          <w:sz w:val="52"/>
                        </w:rPr>
                      </w:pPr>
                    </w:p>
                    <w:p w14:paraId="27903B88" w14:textId="4F61867F" w:rsidR="008E2768" w:rsidRDefault="008E2768" w:rsidP="00CD0032">
                      <w:pPr>
                        <w:pStyle w:val="Title"/>
                        <w:spacing w:line="240" w:lineRule="auto"/>
                        <w:jc w:val="left"/>
                        <w:rPr>
                          <w:sz w:val="52"/>
                        </w:rPr>
                      </w:pPr>
                      <w:r>
                        <w:rPr>
                          <w:sz w:val="52"/>
                        </w:rPr>
                        <w:t>L&amp;A Health</w:t>
                      </w:r>
                    </w:p>
                    <w:p w14:paraId="390CB19A" w14:textId="39F715DC" w:rsidR="008E2768" w:rsidRPr="006E688E" w:rsidRDefault="008E2768" w:rsidP="006E688E">
                      <w:pPr>
                        <w:pStyle w:val="Title"/>
                        <w:spacing w:line="240" w:lineRule="auto"/>
                        <w:jc w:val="left"/>
                        <w:rPr>
                          <w:sz w:val="24"/>
                          <w:szCs w:val="24"/>
                        </w:rPr>
                      </w:pPr>
                      <w:r w:rsidRPr="006E688E">
                        <w:rPr>
                          <w:sz w:val="24"/>
                          <w:szCs w:val="24"/>
                        </w:rPr>
                        <w:t>Website: www.landahealth.com</w:t>
                      </w:r>
                    </w:p>
                    <w:p w14:paraId="37062D86" w14:textId="570E69B2" w:rsidR="008E2768" w:rsidRPr="006E688E" w:rsidRDefault="008E2768" w:rsidP="006E688E">
                      <w:pPr>
                        <w:pStyle w:val="Title"/>
                        <w:spacing w:line="240" w:lineRule="auto"/>
                        <w:jc w:val="left"/>
                        <w:rPr>
                          <w:sz w:val="24"/>
                          <w:szCs w:val="24"/>
                        </w:rPr>
                      </w:pPr>
                      <w:r w:rsidRPr="006E688E">
                        <w:rPr>
                          <w:sz w:val="24"/>
                          <w:szCs w:val="24"/>
                        </w:rPr>
                        <w:t>Email:</w:t>
                      </w:r>
                      <w:r>
                        <w:rPr>
                          <w:sz w:val="24"/>
                          <w:szCs w:val="24"/>
                        </w:rPr>
                        <w:t xml:space="preserve"> info@landahealth.com</w:t>
                      </w:r>
                    </w:p>
                    <w:p w14:paraId="6670AEB5" w14:textId="5EF9A429" w:rsidR="008E2768" w:rsidRPr="006E688E" w:rsidRDefault="008E2768" w:rsidP="006E688E">
                      <w:pPr>
                        <w:pStyle w:val="Title"/>
                        <w:spacing w:line="240" w:lineRule="auto"/>
                        <w:jc w:val="left"/>
                        <w:rPr>
                          <w:sz w:val="24"/>
                          <w:szCs w:val="24"/>
                        </w:rPr>
                      </w:pPr>
                      <w:r w:rsidRPr="006E688E">
                        <w:rPr>
                          <w:sz w:val="24"/>
                          <w:szCs w:val="24"/>
                        </w:rPr>
                        <w:t>Phone:</w:t>
                      </w:r>
                      <w:r>
                        <w:rPr>
                          <w:sz w:val="24"/>
                          <w:szCs w:val="24"/>
                        </w:rPr>
                        <w:t xml:space="preserve"> 0411551984</w:t>
                      </w:r>
                    </w:p>
                    <w:p w14:paraId="2D66E30B" w14:textId="77777777" w:rsidR="008E2768" w:rsidRPr="0048416E" w:rsidRDefault="008E2768" w:rsidP="0048416E">
                      <w:pPr>
                        <w:pStyle w:val="Title"/>
                        <w:spacing w:line="240" w:lineRule="auto"/>
                        <w:rPr>
                          <w:sz w:val="52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6E688E">
        <w:rPr>
          <w:noProof/>
        </w:rPr>
        <w:drawing>
          <wp:anchor distT="0" distB="0" distL="114300" distR="114300" simplePos="0" relativeHeight="251696137" behindDoc="0" locked="0" layoutInCell="1" allowOverlap="1" wp14:anchorId="5A783927" wp14:editId="31743D8C">
            <wp:simplePos x="0" y="0"/>
            <wp:positionH relativeFrom="page">
              <wp:posOffset>7466965</wp:posOffset>
            </wp:positionH>
            <wp:positionV relativeFrom="page">
              <wp:posOffset>6307455</wp:posOffset>
            </wp:positionV>
            <wp:extent cx="2124710" cy="1266825"/>
            <wp:effectExtent l="0" t="0" r="8890" b="3175"/>
            <wp:wrapThrough wrapText="bothSides">
              <wp:wrapPolygon edited="0">
                <wp:start x="0" y="0"/>
                <wp:lineTo x="0" y="21221"/>
                <wp:lineTo x="21432" y="21221"/>
                <wp:lineTo x="21432" y="0"/>
                <wp:lineTo x="0" y="0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710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73D6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B73E641" wp14:editId="07294B97">
                <wp:simplePos x="0" y="0"/>
                <wp:positionH relativeFrom="page">
                  <wp:posOffset>685800</wp:posOffset>
                </wp:positionH>
                <wp:positionV relativeFrom="page">
                  <wp:posOffset>1854200</wp:posOffset>
                </wp:positionV>
                <wp:extent cx="2286000" cy="3556000"/>
                <wp:effectExtent l="0" t="0" r="0" b="0"/>
                <wp:wrapTight wrapText="bothSides">
                  <wp:wrapPolygon edited="0">
                    <wp:start x="240" y="154"/>
                    <wp:lineTo x="240" y="21291"/>
                    <wp:lineTo x="21120" y="21291"/>
                    <wp:lineTo x="21120" y="154"/>
                    <wp:lineTo x="240" y="154"/>
                  </wp:wrapPolygon>
                </wp:wrapTight>
                <wp:docPr id="24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355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DC6DFDA" w14:textId="5498CD86" w:rsidR="008E2768" w:rsidRDefault="008E2768" w:rsidP="004073D6">
                            <w:pPr>
                              <w:pStyle w:val="BodyText"/>
                              <w:jc w:val="left"/>
                            </w:pPr>
                            <w:r>
                              <w:t xml:space="preserve">L&amp;A Health provides specialized, tailored training packages to which assist in enhancing and expanding human capabilities to reach high performance. We </w:t>
                            </w:r>
                            <w:r w:rsidR="00720675">
                              <w:t>believe that</w:t>
                            </w:r>
                            <w:r>
                              <w:t xml:space="preserve"> unlocking your </w:t>
                            </w:r>
                            <w:proofErr w:type="gramStart"/>
                            <w:r>
                              <w:t>employees</w:t>
                            </w:r>
                            <w:proofErr w:type="gramEnd"/>
                            <w:r>
                              <w:t xml:space="preserve"> well-being and assisting with barriers to which broken through will not only increase productivity, will also increase employee satisfaction </w:t>
                            </w:r>
                            <w:r w:rsidR="00720675">
                              <w:t>and increase</w:t>
                            </w:r>
                            <w:r>
                              <w:t xml:space="preserve"> profit.</w:t>
                            </w:r>
                          </w:p>
                          <w:p w14:paraId="0231BCA3" w14:textId="2C991A44" w:rsidR="008E2768" w:rsidRDefault="008E2768" w:rsidP="004073D6">
                            <w:pPr>
                              <w:pStyle w:val="BodyText"/>
                              <w:jc w:val="left"/>
                            </w:pPr>
                            <w:r>
                              <w:t xml:space="preserve">Our training packages include workshops to which a qualified facilitator will present courses designed to provide concepts that will break through </w:t>
                            </w:r>
                            <w:r w:rsidR="00720675">
                              <w:t>employee’s</w:t>
                            </w:r>
                            <w:r>
                              <w:t xml:space="preserve"> perception of themselves and others. 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8" type="#_x0000_t202" style="position:absolute;margin-left:54pt;margin-top:146pt;width:180pt;height:280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" mv:complextextbox="1" filled="f" stroked="f">
                <v:textbox inset=",7.2pt,,7.2pt">
                  <w:txbxContent>
                    <w:p w14:paraId="7DC6DFDA" w14:textId="5498CD86" w:rsidR="008E2768" w:rsidRDefault="008E2768" w:rsidP="004073D6">
                      <w:pPr>
                        <w:pStyle w:val="BodyText"/>
                        <w:jc w:val="left"/>
                      </w:pPr>
                      <w:r>
                        <w:t xml:space="preserve">L&amp;A Health provides specialized, tailored training packages to which assist in enhancing and expanding human capabilities to reach high performance. We </w:t>
                      </w:r>
                      <w:r w:rsidR="00720675">
                        <w:t>believe that</w:t>
                      </w:r>
                      <w:r>
                        <w:t xml:space="preserve"> unlocking your </w:t>
                      </w:r>
                      <w:proofErr w:type="gramStart"/>
                      <w:r>
                        <w:t>employees</w:t>
                      </w:r>
                      <w:proofErr w:type="gramEnd"/>
                      <w:r>
                        <w:t xml:space="preserve"> well-being and assisting with barriers to which broken through will not only increase productivity, will also increase employee satisfaction </w:t>
                      </w:r>
                      <w:r w:rsidR="00720675">
                        <w:t>and increase</w:t>
                      </w:r>
                      <w:r>
                        <w:t xml:space="preserve"> profit.</w:t>
                      </w:r>
                    </w:p>
                    <w:p w14:paraId="0231BCA3" w14:textId="2C991A44" w:rsidR="008E2768" w:rsidRDefault="008E2768" w:rsidP="004073D6">
                      <w:pPr>
                        <w:pStyle w:val="BodyText"/>
                        <w:jc w:val="left"/>
                      </w:pPr>
                      <w:r>
                        <w:t xml:space="preserve">Our training packages include workshops to which a qualified facilitator will present courses designed to provide concepts that will break through </w:t>
                      </w:r>
                      <w:r w:rsidR="00720675">
                        <w:t>employee’s</w:t>
                      </w:r>
                      <w:r>
                        <w:t xml:space="preserve"> perception of themselves and others. 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4073D6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27619C4" wp14:editId="5953ADA5">
                <wp:simplePos x="0" y="0"/>
                <wp:positionH relativeFrom="page">
                  <wp:posOffset>685800</wp:posOffset>
                </wp:positionH>
                <wp:positionV relativeFrom="page">
                  <wp:posOffset>1008380</wp:posOffset>
                </wp:positionV>
                <wp:extent cx="2286000" cy="1188720"/>
                <wp:effectExtent l="0" t="0" r="0" b="0"/>
                <wp:wrapTight wrapText="bothSides">
                  <wp:wrapPolygon edited="0">
                    <wp:start x="240" y="462"/>
                    <wp:lineTo x="240" y="20769"/>
                    <wp:lineTo x="21120" y="20769"/>
                    <wp:lineTo x="21120" y="462"/>
                    <wp:lineTo x="240" y="462"/>
                  </wp:wrapPolygon>
                </wp:wrapTight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1188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DF7EB9C" w14:textId="77777777" w:rsidR="008E2768" w:rsidRPr="0048416E" w:rsidRDefault="008E2768" w:rsidP="00D87C9A">
                            <w:pPr>
                              <w:pStyle w:val="Heading3"/>
                              <w:rPr>
                                <w:sz w:val="40"/>
                                <w:szCs w:val="40"/>
                              </w:rPr>
                            </w:pPr>
                            <w:r w:rsidRPr="0048416E">
                              <w:rPr>
                                <w:sz w:val="40"/>
                                <w:szCs w:val="40"/>
                              </w:rPr>
                              <w:t>Training Packages and workshops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29" type="#_x0000_t202" style="position:absolute;margin-left:54pt;margin-top:79.4pt;width:180pt;height:93.6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" filled="f" stroked="f">
                <v:textbox inset=",7.2pt,,7.2pt">
                  <w:txbxContent>
                    <w:p w14:paraId="5DF7EB9C" w14:textId="77777777" w:rsidR="008E2768" w:rsidRPr="0048416E" w:rsidRDefault="008E2768" w:rsidP="00D87C9A">
                      <w:pPr>
                        <w:pStyle w:val="Heading3"/>
                        <w:rPr>
                          <w:sz w:val="40"/>
                          <w:szCs w:val="40"/>
                        </w:rPr>
                      </w:pPr>
                      <w:r w:rsidRPr="0048416E">
                        <w:rPr>
                          <w:sz w:val="40"/>
                          <w:szCs w:val="40"/>
                        </w:rPr>
                        <w:t>Training Packages and workshops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064E69">
        <w:rPr>
          <w:noProof/>
        </w:rPr>
        <w:drawing>
          <wp:anchor distT="0" distB="0" distL="118745" distR="118745" simplePos="0" relativeHeight="251692035" behindDoc="0" locked="0" layoutInCell="1" allowOverlap="1" wp14:anchorId="10F3E23E" wp14:editId="1896813A">
            <wp:simplePos x="5486400" y="8229600"/>
            <wp:positionH relativeFrom="page">
              <wp:posOffset>7222490</wp:posOffset>
            </wp:positionH>
            <wp:positionV relativeFrom="page">
              <wp:posOffset>2088515</wp:posOffset>
            </wp:positionV>
            <wp:extent cx="2045970" cy="1999615"/>
            <wp:effectExtent l="76200" t="50800" r="36830" b="32385"/>
            <wp:wrapTight wrapText="bothSides">
              <wp:wrapPolygon edited="0">
                <wp:start x="8581" y="-549"/>
                <wp:lineTo x="6436" y="-274"/>
                <wp:lineTo x="1073" y="3018"/>
                <wp:lineTo x="-804" y="8231"/>
                <wp:lineTo x="804" y="17011"/>
                <wp:lineTo x="5631" y="21401"/>
                <wp:lineTo x="8313" y="21950"/>
                <wp:lineTo x="9117" y="21950"/>
                <wp:lineTo x="12335" y="21950"/>
                <wp:lineTo x="13140" y="21950"/>
                <wp:lineTo x="15017" y="21675"/>
                <wp:lineTo x="14749" y="21401"/>
                <wp:lineTo x="15553" y="21401"/>
                <wp:lineTo x="20380" y="17560"/>
                <wp:lineTo x="20380" y="17011"/>
                <wp:lineTo x="20648" y="17011"/>
                <wp:lineTo x="21989" y="13170"/>
                <wp:lineTo x="21989" y="7957"/>
                <wp:lineTo x="21721" y="7134"/>
                <wp:lineTo x="20112" y="3841"/>
                <wp:lineTo x="20112" y="3018"/>
                <wp:lineTo x="14749" y="-274"/>
                <wp:lineTo x="12872" y="-549"/>
                <wp:lineTo x="8581" y="-549"/>
              </wp:wrapPolygon>
            </wp:wrapTight>
            <wp:docPr id="11" name="Placeholder" descr="placeholder-base---neutr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laceholder-base---neutral.png"/>
                    <pic:cNvPicPr/>
                  </pic:nvPicPr>
                  <pic:blipFill>
                    <a:blip r:embed="rId11"/>
                    <a:srcRect l="20157" r="9921"/>
                    <a:stretch>
                      <a:fillRect/>
                    </a:stretch>
                  </pic:blipFill>
                  <pic:spPr>
                    <a:xfrm>
                      <a:off x="0" y="0"/>
                      <a:ext cx="2045970" cy="1999615"/>
                    </a:xfrm>
                    <a:prstGeom prst="ellipse">
                      <a:avLst/>
                    </a:prstGeom>
                    <a:ln w="38100" cap="flat" cmpd="sng" algn="ctr">
                      <a:solidFill>
                        <a:schemeClr val="bg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 w:rsidR="008B6243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11FA2B3" wp14:editId="118BC86D">
                <wp:simplePos x="0" y="0"/>
                <wp:positionH relativeFrom="page">
                  <wp:posOffset>3776345</wp:posOffset>
                </wp:positionH>
                <wp:positionV relativeFrom="page">
                  <wp:posOffset>2631440</wp:posOffset>
                </wp:positionV>
                <wp:extent cx="2286000" cy="749935"/>
                <wp:effectExtent l="0" t="0" r="0" b="0"/>
                <wp:wrapTight wrapText="bothSides">
                  <wp:wrapPolygon edited="0">
                    <wp:start x="240" y="732"/>
                    <wp:lineTo x="240" y="19753"/>
                    <wp:lineTo x="21120" y="19753"/>
                    <wp:lineTo x="21120" y="732"/>
                    <wp:lineTo x="240" y="732"/>
                  </wp:wrapPolygon>
                </wp:wrapTight>
                <wp:docPr id="22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749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29217FC" w14:textId="3A94BB57" w:rsidR="008E2768" w:rsidRPr="00154451" w:rsidRDefault="008E2768" w:rsidP="00D87C9A">
                            <w:pPr>
                              <w:pStyle w:val="Heading2"/>
                            </w:pPr>
                            <w:r>
                              <w:t>Our Values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30" type="#_x0000_t202" style="position:absolute;margin-left:297.35pt;margin-top:207.2pt;width:180pt;height:59.05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" filled="f" stroked="f">
                <v:textbox inset=",7.2pt,,7.2pt">
                  <w:txbxContent>
                    <w:p w14:paraId="129217FC" w14:textId="3A94BB57" w:rsidR="008E2768" w:rsidRPr="00154451" w:rsidRDefault="008E2768" w:rsidP="00D87C9A">
                      <w:pPr>
                        <w:pStyle w:val="Heading2"/>
                      </w:pPr>
                      <w:r>
                        <w:t>Our Values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064E69">
        <w:rPr>
          <w:noProof/>
        </w:rPr>
        <w:drawing>
          <wp:anchor distT="0" distB="0" distL="118745" distR="118745" simplePos="0" relativeHeight="251692037" behindDoc="0" locked="0" layoutInCell="1" allowOverlap="1" wp14:anchorId="702E85C5" wp14:editId="258ACCA2">
            <wp:simplePos x="5486400" y="8229600"/>
            <wp:positionH relativeFrom="page">
              <wp:posOffset>8476916</wp:posOffset>
            </wp:positionH>
            <wp:positionV relativeFrom="page">
              <wp:posOffset>1265989</wp:posOffset>
            </wp:positionV>
            <wp:extent cx="827839" cy="828675"/>
            <wp:effectExtent l="127000" t="50800" r="35761" b="34925"/>
            <wp:wrapTight wrapText="bothSides">
              <wp:wrapPolygon edited="0">
                <wp:start x="6627" y="-1324"/>
                <wp:lineTo x="3314" y="0"/>
                <wp:lineTo x="-3314" y="7283"/>
                <wp:lineTo x="-3314" y="10593"/>
                <wp:lineTo x="1325" y="19862"/>
                <wp:lineTo x="6627" y="22510"/>
                <wp:lineTo x="7953" y="22510"/>
                <wp:lineTo x="13255" y="22510"/>
                <wp:lineTo x="14580" y="22510"/>
                <wp:lineTo x="19219" y="20524"/>
                <wp:lineTo x="19219" y="19862"/>
                <wp:lineTo x="22533" y="14566"/>
                <wp:lineTo x="22533" y="5297"/>
                <wp:lineTo x="19219" y="662"/>
                <wp:lineTo x="14580" y="-1324"/>
                <wp:lineTo x="6627" y="-1324"/>
              </wp:wrapPolygon>
            </wp:wrapTight>
            <wp:docPr id="6" name="Placeholder" descr="placeholder-base---neutr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laceholder-base---neutral.png"/>
                    <pic:cNvPicPr/>
                  </pic:nvPicPr>
                  <pic:blipFill>
                    <a:blip r:embed="rId12"/>
                    <a:srcRect l="17974" r="15033"/>
                    <a:stretch>
                      <a:fillRect/>
                    </a:stretch>
                  </pic:blipFill>
                  <pic:spPr>
                    <a:xfrm>
                      <a:off x="0" y="0"/>
                      <a:ext cx="827839" cy="828675"/>
                    </a:xfrm>
                    <a:prstGeom prst="ellipse">
                      <a:avLst/>
                    </a:prstGeom>
                    <a:ln w="38100" cap="flat" cmpd="sng" algn="ctr">
                      <a:solidFill>
                        <a:schemeClr val="bg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 w:rsidR="00064E69">
        <w:rPr>
          <w:noProof/>
        </w:rPr>
        <w:drawing>
          <wp:anchor distT="0" distB="0" distL="118745" distR="118745" simplePos="0" relativeHeight="251692036" behindDoc="0" locked="0" layoutInCell="1" allowOverlap="1" wp14:anchorId="693957BE" wp14:editId="3AE2340F">
            <wp:simplePos x="5486400" y="8229600"/>
            <wp:positionH relativeFrom="page">
              <wp:posOffset>7101305</wp:posOffset>
            </wp:positionH>
            <wp:positionV relativeFrom="page">
              <wp:posOffset>760663</wp:posOffset>
            </wp:positionV>
            <wp:extent cx="1291590" cy="1295400"/>
            <wp:effectExtent l="50800" t="50800" r="29210" b="25400"/>
            <wp:wrapTight wrapText="bothSides">
              <wp:wrapPolygon edited="0">
                <wp:start x="7646" y="-847"/>
                <wp:lineTo x="5097" y="-424"/>
                <wp:lineTo x="-850" y="4659"/>
                <wp:lineTo x="-850" y="15247"/>
                <wp:lineTo x="2549" y="19482"/>
                <wp:lineTo x="2549" y="19906"/>
                <wp:lineTo x="6796" y="22024"/>
                <wp:lineTo x="7646" y="22024"/>
                <wp:lineTo x="13593" y="22024"/>
                <wp:lineTo x="14442" y="22024"/>
                <wp:lineTo x="18690" y="19906"/>
                <wp:lineTo x="18690" y="19482"/>
                <wp:lineTo x="19540" y="19482"/>
                <wp:lineTo x="22088" y="14400"/>
                <wp:lineTo x="22088" y="4659"/>
                <wp:lineTo x="15717" y="-424"/>
                <wp:lineTo x="13593" y="-847"/>
                <wp:lineTo x="7646" y="-847"/>
              </wp:wrapPolygon>
            </wp:wrapTight>
            <wp:docPr id="5" name="Placeholder" descr="placeholder-base---neutr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laceholder-base---neutral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291590" cy="1295400"/>
                    </a:xfrm>
                    <a:prstGeom prst="ellipse">
                      <a:avLst/>
                    </a:prstGeom>
                    <a:ln w="38100" cap="flat" cmpd="sng" algn="ctr">
                      <a:solidFill>
                        <a:schemeClr val="bg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 w:rsidR="00064E69">
        <w:br w:type="page"/>
      </w:r>
      <w:r w:rsidR="00132DC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9ADEB26" wp14:editId="10BA12D3">
                <wp:simplePos x="0" y="0"/>
                <wp:positionH relativeFrom="page">
                  <wp:posOffset>6635115</wp:posOffset>
                </wp:positionH>
                <wp:positionV relativeFrom="page">
                  <wp:posOffset>3722370</wp:posOffset>
                </wp:positionV>
                <wp:extent cx="2743200" cy="2644775"/>
                <wp:effectExtent l="0" t="0" r="0" b="0"/>
                <wp:wrapTight wrapText="bothSides">
                  <wp:wrapPolygon edited="0">
                    <wp:start x="200" y="207"/>
                    <wp:lineTo x="200" y="21159"/>
                    <wp:lineTo x="21200" y="21159"/>
                    <wp:lineTo x="21200" y="207"/>
                    <wp:lineTo x="200" y="207"/>
                  </wp:wrapPolygon>
                </wp:wrapTight>
                <wp:docPr id="7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644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linkedTxbx id="6" seq="1"/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" o:spid="_x0000_s1031" type="#_x0000_t202" style="position:absolute;margin-left:522.45pt;margin-top:293.1pt;width:3in;height:208.2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" mv:complextextbox="1" filled="f" stroked="f">
                <v:textbox inset=",7.2pt,,7.2pt">
                  <w:txbxContent/>
                </v:textbox>
                <w10:wrap type="tight" anchorx="page" anchory="page"/>
              </v:shape>
            </w:pict>
          </mc:Fallback>
        </mc:AlternateContent>
      </w:r>
      <w:r w:rsidR="00132DC2">
        <w:rPr>
          <w:noProof/>
        </w:rPr>
        <w:drawing>
          <wp:anchor distT="0" distB="0" distL="114300" distR="114300" simplePos="0" relativeHeight="251701257" behindDoc="0" locked="0" layoutInCell="1" allowOverlap="1" wp14:anchorId="270CFB8A" wp14:editId="7C0C077A">
            <wp:simplePos x="0" y="0"/>
            <wp:positionH relativeFrom="page">
              <wp:posOffset>6927215</wp:posOffset>
            </wp:positionH>
            <wp:positionV relativeFrom="page">
              <wp:posOffset>5116830</wp:posOffset>
            </wp:positionV>
            <wp:extent cx="2124710" cy="1266825"/>
            <wp:effectExtent l="0" t="0" r="8890" b="3175"/>
            <wp:wrapThrough wrapText="bothSides">
              <wp:wrapPolygon edited="0">
                <wp:start x="0" y="0"/>
                <wp:lineTo x="0" y="21221"/>
                <wp:lineTo x="21432" y="21221"/>
                <wp:lineTo x="21432" y="0"/>
                <wp:lineTo x="0" y="0"/>
              </wp:wrapPolygon>
            </wp:wrapThrough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710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2DC2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FA3959D" wp14:editId="7D2430A6">
                <wp:simplePos x="0" y="0"/>
                <wp:positionH relativeFrom="page">
                  <wp:posOffset>3657600</wp:posOffset>
                </wp:positionH>
                <wp:positionV relativeFrom="page">
                  <wp:posOffset>4064000</wp:posOffset>
                </wp:positionV>
                <wp:extent cx="2743200" cy="2640965"/>
                <wp:effectExtent l="0" t="0" r="0" b="0"/>
                <wp:wrapTight wrapText="bothSides">
                  <wp:wrapPolygon edited="0">
                    <wp:start x="200" y="208"/>
                    <wp:lineTo x="200" y="21190"/>
                    <wp:lineTo x="21200" y="21190"/>
                    <wp:lineTo x="21200" y="208"/>
                    <wp:lineTo x="200" y="208"/>
                  </wp:wrapPolygon>
                </wp:wrapTight>
                <wp:docPr id="8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640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 id="6">
                        <w:txbxContent>
                          <w:p w14:paraId="0B2D7CEA" w14:textId="77777777" w:rsidR="008E2768" w:rsidRPr="009711C2" w:rsidRDefault="008E2768" w:rsidP="009711C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AppleSystemUIFont" w:hAnsi="AppleSystemUIFont" w:cs="AppleSystemUIFont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 w:rsidRPr="009711C2">
                              <w:rPr>
                                <w:rFonts w:ascii="AppleSystemUIFont" w:hAnsi="AppleSystemUIFont" w:cs="AppleSystemUIFont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L&amp;A offers training packages to which enhance employee knowledge and effectiveness in relation to their work tasks and job duties. They also benefit from up-skilling to which they can share and contribute back to their workspace. </w:t>
                            </w:r>
                          </w:p>
                          <w:p w14:paraId="6B1DE3AA" w14:textId="77777777" w:rsidR="008E2768" w:rsidRPr="009711C2" w:rsidRDefault="008E2768" w:rsidP="009711C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AppleSystemUIFont" w:hAnsi="AppleSystemUIFont" w:cs="AppleSystemUIFont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</w:p>
                          <w:p w14:paraId="74B3D59C" w14:textId="00DEA1F3" w:rsidR="008E2768" w:rsidRPr="009711C2" w:rsidRDefault="00132DC2" w:rsidP="009711C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AppleSystemUIFont" w:hAnsi="AppleSystemUIFont" w:cs="AppleSystemUIFont"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ppleSystemUIFont" w:hAnsi="AppleSystemUIFont" w:cs="AppleSystemUIFont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We find that through our courses </w:t>
                            </w:r>
                            <w:r w:rsidR="008E2768" w:rsidRPr="009711C2">
                              <w:rPr>
                                <w:rFonts w:ascii="AppleSystemUIFont" w:hAnsi="AppleSystemUIFont" w:cs="AppleSystemUIFont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employees benefit not only from increased knowledge and </w:t>
                            </w:r>
                            <w:r w:rsidRPr="009711C2">
                              <w:rPr>
                                <w:rFonts w:ascii="AppleSystemUIFont" w:hAnsi="AppleSystemUIFont" w:cs="AppleSystemUIFont"/>
                                <w:color w:val="FFFFFF" w:themeColor="background1"/>
                                <w:sz w:val="22"/>
                                <w:szCs w:val="22"/>
                              </w:rPr>
                              <w:t>self-regard</w:t>
                            </w:r>
                            <w:r w:rsidR="008E2768" w:rsidRPr="009711C2">
                              <w:rPr>
                                <w:rFonts w:ascii="AppleSystemUIFont" w:hAnsi="AppleSystemUIFont" w:cs="AppleSystemUIFont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but also with their customer interactions making a more productive</w:t>
                            </w:r>
                            <w:r w:rsidR="008E2768">
                              <w:rPr>
                                <w:rFonts w:ascii="AppleSystemUIFont" w:hAnsi="AppleSystemUIFont" w:cs="AppleSystemUIFont"/>
                                <w:color w:val="353535"/>
                              </w:rPr>
                              <w:t xml:space="preserve"> </w:t>
                            </w:r>
                            <w:r w:rsidR="008E2768" w:rsidRPr="009711C2">
                              <w:rPr>
                                <w:rFonts w:ascii="AppleSystemUIFont" w:hAnsi="AppleSystemUIFont" w:cs="AppleSystemUIFont"/>
                                <w:color w:val="FFFFFF" w:themeColor="background1"/>
                                <w:sz w:val="22"/>
                                <w:szCs w:val="22"/>
                              </w:rPr>
                              <w:t>and effective work environment</w:t>
                            </w:r>
                            <w:r>
                              <w:rPr>
                                <w:rFonts w:ascii="AppleSystemUIFont" w:hAnsi="AppleSystemUIFont" w:cs="AppleSystemUIFont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, happier clients and happy co-workers are also produced. </w:t>
                            </w:r>
                          </w:p>
                          <w:p w14:paraId="3216AE65" w14:textId="77777777" w:rsidR="008E2768" w:rsidRDefault="008E2768" w:rsidP="009711C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AppleSystemUIFont" w:hAnsi="AppleSystemUIFont" w:cs="AppleSystemUIFont"/>
                                <w:color w:val="353535"/>
                              </w:rPr>
                            </w:pPr>
                          </w:p>
                          <w:p w14:paraId="10B2EBEF" w14:textId="77777777" w:rsidR="00132DC2" w:rsidRDefault="00132DC2" w:rsidP="009711C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AppleSystemUIFont" w:hAnsi="AppleSystemUIFont" w:cs="AppleSystemUIFont"/>
                                <w:color w:val="353535"/>
                              </w:rPr>
                            </w:pPr>
                          </w:p>
                          <w:p w14:paraId="7BCC23AE" w14:textId="2B2D21C0" w:rsidR="008E2768" w:rsidRPr="009711C2" w:rsidRDefault="008E2768" w:rsidP="009711C2">
                            <w:pPr>
                              <w:pStyle w:val="BodyText-Left"/>
                            </w:pPr>
                            <w:r w:rsidRPr="009711C2">
                              <w:rPr>
                                <w:rFonts w:ascii="AppleSystemUIFont" w:hAnsi="AppleSystemUIFont" w:cs="AppleSystemUIFont"/>
                              </w:rPr>
                              <w:t>For more information please contact Annabelle Afan on 0411551984 or email L&amp;A Health info@landahealth.com.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32" type="#_x0000_t202" style="position:absolute;margin-left:4in;margin-top:320pt;width:3in;height:207.95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" mv:complextextbox="1" filled="f" stroked="f">
                <v:textbox style="mso-next-textbox:#Text Box 28" inset=",7.2pt,,7.2pt">
                  <w:txbxContent>
                    <w:p w14:paraId="0B2D7CEA" w14:textId="77777777" w:rsidR="008E2768" w:rsidRPr="009711C2" w:rsidRDefault="008E2768" w:rsidP="009711C2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AppleSystemUIFont" w:hAnsi="AppleSystemUIFont" w:cs="AppleSystemUIFont"/>
                          <w:color w:val="FFFFFF" w:themeColor="background1"/>
                          <w:sz w:val="22"/>
                          <w:szCs w:val="22"/>
                        </w:rPr>
                      </w:pPr>
                      <w:r w:rsidRPr="009711C2">
                        <w:rPr>
                          <w:rFonts w:ascii="AppleSystemUIFont" w:hAnsi="AppleSystemUIFont" w:cs="AppleSystemUIFont"/>
                          <w:color w:val="FFFFFF" w:themeColor="background1"/>
                          <w:sz w:val="22"/>
                          <w:szCs w:val="22"/>
                        </w:rPr>
                        <w:t xml:space="preserve">L&amp;A offers training packages to which enhance employee knowledge and effectiveness in relation to their work tasks and job duties. They also benefit from up-skilling to which they can share and contribute back to their workspace. </w:t>
                      </w:r>
                    </w:p>
                    <w:p w14:paraId="6B1DE3AA" w14:textId="77777777" w:rsidR="008E2768" w:rsidRPr="009711C2" w:rsidRDefault="008E2768" w:rsidP="009711C2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AppleSystemUIFont" w:hAnsi="AppleSystemUIFont" w:cs="AppleSystemUIFont"/>
                          <w:color w:val="FFFFFF" w:themeColor="background1"/>
                          <w:sz w:val="22"/>
                          <w:szCs w:val="22"/>
                        </w:rPr>
                      </w:pPr>
                    </w:p>
                    <w:p w14:paraId="74B3D59C" w14:textId="00DEA1F3" w:rsidR="008E2768" w:rsidRPr="009711C2" w:rsidRDefault="00132DC2" w:rsidP="009711C2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AppleSystemUIFont" w:hAnsi="AppleSystemUIFont" w:cs="AppleSystemUIFont"/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rFonts w:ascii="AppleSystemUIFont" w:hAnsi="AppleSystemUIFont" w:cs="AppleSystemUIFont"/>
                          <w:color w:val="FFFFFF" w:themeColor="background1"/>
                          <w:sz w:val="22"/>
                          <w:szCs w:val="22"/>
                        </w:rPr>
                        <w:t xml:space="preserve">We find that through our courses </w:t>
                      </w:r>
                      <w:r w:rsidR="008E2768" w:rsidRPr="009711C2">
                        <w:rPr>
                          <w:rFonts w:ascii="AppleSystemUIFont" w:hAnsi="AppleSystemUIFont" w:cs="AppleSystemUIFont"/>
                          <w:color w:val="FFFFFF" w:themeColor="background1"/>
                          <w:sz w:val="22"/>
                          <w:szCs w:val="22"/>
                        </w:rPr>
                        <w:t xml:space="preserve">employees benefit not only from increased knowledge and </w:t>
                      </w:r>
                      <w:r w:rsidRPr="009711C2">
                        <w:rPr>
                          <w:rFonts w:ascii="AppleSystemUIFont" w:hAnsi="AppleSystemUIFont" w:cs="AppleSystemUIFont"/>
                          <w:color w:val="FFFFFF" w:themeColor="background1"/>
                          <w:sz w:val="22"/>
                          <w:szCs w:val="22"/>
                        </w:rPr>
                        <w:t>self-regard</w:t>
                      </w:r>
                      <w:r w:rsidR="008E2768" w:rsidRPr="009711C2">
                        <w:rPr>
                          <w:rFonts w:ascii="AppleSystemUIFont" w:hAnsi="AppleSystemUIFont" w:cs="AppleSystemUIFont"/>
                          <w:color w:val="FFFFFF" w:themeColor="background1"/>
                          <w:sz w:val="22"/>
                          <w:szCs w:val="22"/>
                        </w:rPr>
                        <w:t xml:space="preserve"> but also with their customer interactions making a more productive</w:t>
                      </w:r>
                      <w:r w:rsidR="008E2768">
                        <w:rPr>
                          <w:rFonts w:ascii="AppleSystemUIFont" w:hAnsi="AppleSystemUIFont" w:cs="AppleSystemUIFont"/>
                          <w:color w:val="353535"/>
                        </w:rPr>
                        <w:t xml:space="preserve"> </w:t>
                      </w:r>
                      <w:r w:rsidR="008E2768" w:rsidRPr="009711C2">
                        <w:rPr>
                          <w:rFonts w:ascii="AppleSystemUIFont" w:hAnsi="AppleSystemUIFont" w:cs="AppleSystemUIFont"/>
                          <w:color w:val="FFFFFF" w:themeColor="background1"/>
                          <w:sz w:val="22"/>
                          <w:szCs w:val="22"/>
                        </w:rPr>
                        <w:t>and effective work environment</w:t>
                      </w:r>
                      <w:r>
                        <w:rPr>
                          <w:rFonts w:ascii="AppleSystemUIFont" w:hAnsi="AppleSystemUIFont" w:cs="AppleSystemUIFont"/>
                          <w:color w:val="FFFFFF" w:themeColor="background1"/>
                          <w:sz w:val="22"/>
                          <w:szCs w:val="22"/>
                        </w:rPr>
                        <w:t xml:space="preserve">, happier clients and happy co-workers are also produced. </w:t>
                      </w:r>
                    </w:p>
                    <w:p w14:paraId="3216AE65" w14:textId="77777777" w:rsidR="008E2768" w:rsidRDefault="008E2768" w:rsidP="009711C2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AppleSystemUIFont" w:hAnsi="AppleSystemUIFont" w:cs="AppleSystemUIFont"/>
                          <w:color w:val="353535"/>
                        </w:rPr>
                      </w:pPr>
                    </w:p>
                    <w:p w14:paraId="10B2EBEF" w14:textId="77777777" w:rsidR="00132DC2" w:rsidRDefault="00132DC2" w:rsidP="009711C2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AppleSystemUIFont" w:hAnsi="AppleSystemUIFont" w:cs="AppleSystemUIFont"/>
                          <w:color w:val="353535"/>
                        </w:rPr>
                      </w:pPr>
                    </w:p>
                    <w:p w14:paraId="7BCC23AE" w14:textId="2B2D21C0" w:rsidR="008E2768" w:rsidRPr="009711C2" w:rsidRDefault="008E2768" w:rsidP="009711C2">
                      <w:pPr>
                        <w:pStyle w:val="BodyText-Left"/>
                      </w:pPr>
                      <w:r w:rsidRPr="009711C2">
                        <w:rPr>
                          <w:rFonts w:ascii="AppleSystemUIFont" w:hAnsi="AppleSystemUIFont" w:cs="AppleSystemUIFont"/>
                        </w:rPr>
                        <w:t>For more information please contact Annabelle Afan on 0411551984 or email L&amp;A Health info@landahealth.com.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32DC2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DF167CD" wp14:editId="659356A8">
                <wp:simplePos x="0" y="0"/>
                <wp:positionH relativeFrom="page">
                  <wp:posOffset>1003935</wp:posOffset>
                </wp:positionH>
                <wp:positionV relativeFrom="page">
                  <wp:posOffset>3108325</wp:posOffset>
                </wp:positionV>
                <wp:extent cx="5734050" cy="1555115"/>
                <wp:effectExtent l="0" t="0" r="0" b="0"/>
                <wp:wrapTight wrapText="bothSides">
                  <wp:wrapPolygon edited="0">
                    <wp:start x="96" y="353"/>
                    <wp:lineTo x="96" y="20815"/>
                    <wp:lineTo x="21433" y="20815"/>
                    <wp:lineTo x="21433" y="353"/>
                    <wp:lineTo x="96" y="353"/>
                  </wp:wrapPolygon>
                </wp:wrapTight>
                <wp:docPr id="12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4050" cy="1555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5800A33" w14:textId="23426CD2" w:rsidR="008E2768" w:rsidRPr="004D5E8F" w:rsidRDefault="008E2768" w:rsidP="00D87C9A">
                            <w:pPr>
                              <w:pStyle w:val="Heading1"/>
                              <w:rPr>
                                <w:sz w:val="36"/>
                                <w:szCs w:val="36"/>
                              </w:rPr>
                            </w:pPr>
                            <w:r w:rsidRPr="004D5E8F">
                              <w:rPr>
                                <w:sz w:val="36"/>
                                <w:szCs w:val="36"/>
                              </w:rPr>
                              <w:t xml:space="preserve">“Organizations are the sum of their individual workers, therefore it is in the organizations best interest to enhance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each employee</w:t>
                            </w:r>
                            <w:r w:rsidRPr="004D5E8F">
                              <w:rPr>
                                <w:sz w:val="36"/>
                                <w:szCs w:val="36"/>
                              </w:rPr>
                              <w:t xml:space="preserve"> to their peak performance”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33" type="#_x0000_t202" style="position:absolute;margin-left:79.05pt;margin-top:244.75pt;width:451.5pt;height:122.4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" filled="f" stroked="f">
                <v:textbox inset=",7.2pt,,7.2pt">
                  <w:txbxContent>
                    <w:p w14:paraId="25800A33" w14:textId="23426CD2" w:rsidR="008E2768" w:rsidRPr="004D5E8F" w:rsidRDefault="008E2768" w:rsidP="00D87C9A">
                      <w:pPr>
                        <w:pStyle w:val="Heading1"/>
                        <w:rPr>
                          <w:sz w:val="36"/>
                          <w:szCs w:val="36"/>
                        </w:rPr>
                      </w:pPr>
                      <w:r w:rsidRPr="004D5E8F">
                        <w:rPr>
                          <w:sz w:val="36"/>
                          <w:szCs w:val="36"/>
                        </w:rPr>
                        <w:t xml:space="preserve">“Organizations are the sum of their individual workers, therefore it is in the organizations best interest to enhance </w:t>
                      </w:r>
                      <w:r>
                        <w:rPr>
                          <w:sz w:val="36"/>
                          <w:szCs w:val="36"/>
                        </w:rPr>
                        <w:t>each employee</w:t>
                      </w:r>
                      <w:r w:rsidRPr="004D5E8F">
                        <w:rPr>
                          <w:sz w:val="36"/>
                          <w:szCs w:val="36"/>
                        </w:rPr>
                        <w:t xml:space="preserve"> to their peak performance”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A83A86">
        <w:rPr>
          <w:noProof/>
        </w:rPr>
        <w:drawing>
          <wp:anchor distT="0" distB="0" distL="114300" distR="114300" simplePos="0" relativeHeight="251699209" behindDoc="0" locked="0" layoutInCell="1" allowOverlap="1" wp14:anchorId="16A62EC8" wp14:editId="3E01280B">
            <wp:simplePos x="0" y="0"/>
            <wp:positionH relativeFrom="page">
              <wp:posOffset>6483350</wp:posOffset>
            </wp:positionH>
            <wp:positionV relativeFrom="page">
              <wp:posOffset>1940560</wp:posOffset>
            </wp:positionV>
            <wp:extent cx="3080385" cy="1731645"/>
            <wp:effectExtent l="0" t="0" r="0" b="0"/>
            <wp:wrapThrough wrapText="bothSides">
              <wp:wrapPolygon edited="0">
                <wp:start x="7837" y="0"/>
                <wp:lineTo x="5521" y="950"/>
                <wp:lineTo x="1247" y="4119"/>
                <wp:lineTo x="1247" y="5386"/>
                <wp:lineTo x="534" y="6970"/>
                <wp:lineTo x="0" y="9188"/>
                <wp:lineTo x="0" y="12040"/>
                <wp:lineTo x="712" y="15525"/>
                <wp:lineTo x="1069" y="16475"/>
                <wp:lineTo x="5878" y="20594"/>
                <wp:lineTo x="7837" y="21228"/>
                <wp:lineTo x="13536" y="21228"/>
                <wp:lineTo x="15495" y="20594"/>
                <wp:lineTo x="20304" y="16475"/>
                <wp:lineTo x="20660" y="15525"/>
                <wp:lineTo x="21373" y="12040"/>
                <wp:lineTo x="21373" y="9188"/>
                <wp:lineTo x="20304" y="4436"/>
                <wp:lineTo x="15673" y="950"/>
                <wp:lineTo x="13536" y="0"/>
                <wp:lineTo x="7837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rd-s-eye-photography-of-high-rise-building-lot-212469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0385" cy="173164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7AA5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29BA0DD" wp14:editId="441F4DD8">
                <wp:simplePos x="0" y="0"/>
                <wp:positionH relativeFrom="page">
                  <wp:posOffset>3124835</wp:posOffset>
                </wp:positionH>
                <wp:positionV relativeFrom="page">
                  <wp:posOffset>395605</wp:posOffset>
                </wp:positionV>
                <wp:extent cx="6438900" cy="567055"/>
                <wp:effectExtent l="0" t="0" r="0" b="17145"/>
                <wp:wrapTight wrapText="bothSides">
                  <wp:wrapPolygon edited="0">
                    <wp:start x="85" y="0"/>
                    <wp:lineTo x="85" y="21286"/>
                    <wp:lineTo x="21387" y="21286"/>
                    <wp:lineTo x="21387" y="0"/>
                    <wp:lineTo x="85" y="0"/>
                  </wp:wrapPolygon>
                </wp:wrapTight>
                <wp:docPr id="10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38900" cy="567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972BB9B" w14:textId="59EDA7AA" w:rsidR="008E2768" w:rsidRPr="00CC0870" w:rsidRDefault="008E2768" w:rsidP="00D87C9A">
                            <w:pPr>
                              <w:pStyle w:val="Heading-Dark"/>
                            </w:pPr>
                            <w:r>
                              <w:t xml:space="preserve">Providing Training 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034" type="#_x0000_t202" style="position:absolute;margin-left:246.05pt;margin-top:31.15pt;width:507pt;height:44.6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" filled="f" stroked="f">
                <v:textbox inset=",0,,0">
                  <w:txbxContent>
                    <w:p w14:paraId="6972BB9B" w14:textId="59EDA7AA" w:rsidR="008E2768" w:rsidRPr="00CC0870" w:rsidRDefault="008E2768" w:rsidP="00D87C9A">
                      <w:pPr>
                        <w:pStyle w:val="Heading-Dark"/>
                      </w:pPr>
                      <w:r>
                        <w:t xml:space="preserve">Providing Training 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730E4B">
        <w:rPr>
          <w:noProof/>
        </w:rPr>
        <mc:AlternateContent>
          <mc:Choice Requires="wpg">
            <w:drawing>
              <wp:anchor distT="0" distB="0" distL="114300" distR="114300" simplePos="1" relativeHeight="251685888" behindDoc="0" locked="0" layoutInCell="1" allowOverlap="1" wp14:anchorId="4FA15C57" wp14:editId="3CBC3945">
                <wp:simplePos x="3124835" y="962660"/>
                <wp:positionH relativeFrom="page">
                  <wp:posOffset>3124835</wp:posOffset>
                </wp:positionH>
                <wp:positionV relativeFrom="page">
                  <wp:posOffset>962660</wp:posOffset>
                </wp:positionV>
                <wp:extent cx="6356350" cy="1370330"/>
                <wp:effectExtent l="0" t="0" r="0" b="1270"/>
                <wp:wrapThrough wrapText="bothSides">
                  <wp:wrapPolygon edited="0">
                    <wp:start x="86" y="0"/>
                    <wp:lineTo x="86" y="21220"/>
                    <wp:lineTo x="21406" y="21220"/>
                    <wp:lineTo x="21406" y="0"/>
                    <wp:lineTo x="86" y="0"/>
                  </wp:wrapPolygon>
                </wp:wrapThrough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6350" cy="1370330"/>
                          <a:chOff x="0" y="0"/>
                          <a:chExt cx="6356350" cy="137033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15" name="Text Box 22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356350" cy="1370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9" name="Text Box 9"/>
                        <wps:cNvSpPr txBox="1"/>
                        <wps:spPr>
                          <a:xfrm>
                            <a:off x="91440" y="0"/>
                            <a:ext cx="6173470" cy="88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9">
                          <w:txbxContent>
                            <w:p w14:paraId="2C6184BF" w14:textId="564A58DE" w:rsidR="008E2768" w:rsidRPr="00B53F3E" w:rsidRDefault="008E2768" w:rsidP="00D87C9A">
                              <w:pPr>
                                <w:pStyle w:val="BodyText-Dark"/>
                                <w:rPr>
                                  <w:rFonts w:asciiTheme="minorHAnsi" w:hAnsiTheme="minorHAnsi"/>
                                </w:rPr>
                              </w:pPr>
                              <w:r w:rsidRPr="00B53F3E">
                                <w:rPr>
                                  <w:rFonts w:asciiTheme="minorHAnsi" w:hAnsiTheme="minorHAnsi" w:cs="AppleSystemUIFont"/>
                                  <w:color w:val="353535"/>
                                </w:rPr>
                                <w:t>In a rapidly shifting world, organizations must up-skill their employees to catch up with the progressively competitive market. Through training employees up-skill and enhance organizations productiveness. Organizations</w:t>
                              </w:r>
                              <w:r>
                                <w:rPr>
                                  <w:rFonts w:asciiTheme="minorHAnsi" w:hAnsiTheme="minorHAnsi" w:cs="AppleSystemUIFont"/>
                                  <w:color w:val="353535"/>
                                </w:rPr>
                                <w:t xml:space="preserve"> to which choose to treat</w:t>
                              </w:r>
                              <w:r w:rsidRPr="00B53F3E">
                                <w:rPr>
                                  <w:rFonts w:asciiTheme="minorHAnsi" w:hAnsiTheme="minorHAnsi" w:cs="AppleSystemUIFont"/>
                                  <w:color w:val="353535"/>
                                </w:rPr>
                                <w:t xml:space="preserve"> learning as an obligatory cost factor is regarded as a weapon in the battle of competitive advantage.</w:t>
                              </w:r>
                              <w:r>
                                <w:rPr>
                                  <w:rFonts w:asciiTheme="minorHAnsi" w:hAnsiTheme="minorHAnsi" w:cs="AppleSystemUIFont"/>
                                  <w:color w:val="353535"/>
                                </w:rPr>
                                <w:t xml:space="preserve"> Investing in training programs not only up-skills employee’s it also up-skills the whole organization to which enhances the marketability of the organization.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Text Box 20"/>
                        <wps:cNvSpPr txBox="1"/>
                        <wps:spPr>
                          <a:xfrm>
                            <a:off x="91440" y="879475"/>
                            <a:ext cx="3934460" cy="25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9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1" o:spid="_x0000_s1035" style="position:absolute;margin-left:246.05pt;margin-top:75.8pt;width:500.5pt;height:107.9pt;z-index:251685888;mso-position-horizontal-relative:page;mso-position-vertical-relative:page" coordsize="6356350,137033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" mv:complextextbox="1">
                <v:shape id="Text Box 224" o:spid="_x0000_s1036" type="#_x0000_t202" style="position:absolute;width:6356350;height:137033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/4zHvwgAA&#10;ANsAAAAPAAAAZHJzL2Rvd25yZXYueG1sRE9Na8JAEL0L/odlBG+6sWCV1E0IQqCCBWul52l2TEKz&#10;s0l21dhf3y0Ivc3jfc4mHUwjrtS72rKCxTwCQVxYXXOp4PSRz9YgnEfW2FgmBXdykCbj0QZjbW/8&#10;TtejL0UIYRejgsr7NpbSFRUZdHPbEgfubHuDPsC+lLrHWwg3jXyKomdpsObQUGFL24qK7+PFKHg7&#10;fHU/u8iZJvN5vsoO3f782Sk1nQzZCwhPg/8XP9yvOsxfwt8v4QCZ/A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/jMe/CAAAA2wAAAA8AAAAAAAAAAAAAAAAAlwIAAGRycy9kb3du&#10;cmV2LnhtbFBLBQYAAAAABAAEAPUAAACGAwAAAAA=&#10;" mv:complextextbox="1" filled="f" stroked="f">
                  <v:textbox inset=",0,,0"/>
                </v:shape>
                <v:shape id="_x0000_s1037" type="#_x0000_t202" style="position:absolute;left:91440;width:6173470;height:8807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KgUqwgAA&#10;ANoAAAAPAAAAZHJzL2Rvd25yZXYueG1sRI9Bi8IwFITvwv6H8Ba8aaoH0a5RRFYQBLHWg8e3zbMN&#10;Ni/dJmr990ZY2OMwM98w82Vna3Gn1hvHCkbDBARx4bThUsEp3wymIHxA1lg7JgVP8rBcfPTmmGr3&#10;4Izux1CKCGGfooIqhCaV0hcVWfRD1xBH7+JaiyHKtpS6xUeE21qOk2QiLRqOCxU2tK6ouB5vVsHq&#10;zNm3+d3/HLJLZvJ8lvBuclWq/9mtvkAE6sJ/+K+91Qpm8L4Sb4BcvA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YqBSrCAAAA2gAAAA8AAAAAAAAAAAAAAAAAlwIAAGRycy9kb3du&#10;cmV2LnhtbFBLBQYAAAAABAAEAPUAAACGAwAAAAA=&#10;" filled="f" stroked="f">
                  <v:textbox style="mso-next-textbox:#Text Box 20" inset="0,0,0,0">
                    <w:txbxContent>
                      <w:p w14:paraId="2C6184BF" w14:textId="564A58DE" w:rsidR="008E2768" w:rsidRPr="00B53F3E" w:rsidRDefault="008E2768" w:rsidP="00D87C9A">
                        <w:pPr>
                          <w:pStyle w:val="BodyText-Dark"/>
                          <w:rPr>
                            <w:rFonts w:asciiTheme="minorHAnsi" w:hAnsiTheme="minorHAnsi"/>
                          </w:rPr>
                        </w:pPr>
                        <w:r w:rsidRPr="00B53F3E">
                          <w:rPr>
                            <w:rFonts w:asciiTheme="minorHAnsi" w:hAnsiTheme="minorHAnsi" w:cs="AppleSystemUIFont"/>
                            <w:color w:val="353535"/>
                          </w:rPr>
                          <w:t>In a rapidly shifting world, organizations must up-skill their employees to catch up with the progressively competitive market. Through training employees up-skill and enhance organizations productiveness. Organizations</w:t>
                        </w:r>
                        <w:r>
                          <w:rPr>
                            <w:rFonts w:asciiTheme="minorHAnsi" w:hAnsiTheme="minorHAnsi" w:cs="AppleSystemUIFont"/>
                            <w:color w:val="353535"/>
                          </w:rPr>
                          <w:t xml:space="preserve"> to which choose to treat</w:t>
                        </w:r>
                        <w:r w:rsidRPr="00B53F3E">
                          <w:rPr>
                            <w:rFonts w:asciiTheme="minorHAnsi" w:hAnsiTheme="minorHAnsi" w:cs="AppleSystemUIFont"/>
                            <w:color w:val="353535"/>
                          </w:rPr>
                          <w:t xml:space="preserve"> learning as an obligatory cost factor is regarded as a weapon in the battle of competitive advantage.</w:t>
                        </w:r>
                        <w:r>
                          <w:rPr>
                            <w:rFonts w:asciiTheme="minorHAnsi" w:hAnsiTheme="minorHAnsi" w:cs="AppleSystemUIFont"/>
                            <w:color w:val="353535"/>
                          </w:rPr>
                          <w:t xml:space="preserve"> Investing in training programs not only up-skills employee’s it also up-skills the whole organization to which enhances the marketability of the organization. </w:t>
                        </w:r>
                      </w:p>
                    </w:txbxContent>
                  </v:textbox>
                </v:shape>
                <v:shape id="Text Box 20" o:spid="_x0000_s1038" type="#_x0000_t202" style="position:absolute;left:91440;top:879475;width:3934460;height:25336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VWgKwAAA&#10;ANsAAAAPAAAAZHJzL2Rvd25yZXYueG1sRE9Ni8IwEL0L+x/CCN5sqgfRrlFkWWFBEGs97HG2Gdtg&#10;M6lNVuu/NwfB4+N9L9e9bcSNOm8cK5gkKQji0mnDlYJTsR3PQfiArLFxTAoe5GG9+hgsMdPuzjnd&#10;jqESMYR9hgrqENpMSl/WZNEnriWO3Nl1FkOEXSV1h/cYbhs5TdOZtGg4NtTY0ldN5eX4bxVsfjn/&#10;Ntf93yE/56YoFinvZhelRsN+8wkiUB/e4pf7RyuYxvXxS/wBcvUE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bVWgKwAAAANsAAAAPAAAAAAAAAAAAAAAAAJcCAABkcnMvZG93bnJl&#10;di54bWxQSwUGAAAAAAQABAD1AAAAhAMAAAAA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9711C2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F24E3BD" wp14:editId="5C8BFA4B">
                <wp:simplePos x="0" y="0"/>
                <wp:positionH relativeFrom="page">
                  <wp:posOffset>666750</wp:posOffset>
                </wp:positionH>
                <wp:positionV relativeFrom="page">
                  <wp:posOffset>4064000</wp:posOffset>
                </wp:positionV>
                <wp:extent cx="2286000" cy="3363595"/>
                <wp:effectExtent l="0" t="0" r="0" b="0"/>
                <wp:wrapTight wrapText="bothSides">
                  <wp:wrapPolygon edited="0">
                    <wp:start x="240" y="163"/>
                    <wp:lineTo x="240" y="21204"/>
                    <wp:lineTo x="21120" y="21204"/>
                    <wp:lineTo x="21120" y="163"/>
                    <wp:lineTo x="240" y="163"/>
                  </wp:wrapPolygon>
                </wp:wrapTight>
                <wp:docPr id="14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3363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60050853" w14:textId="278861B0" w:rsidR="008E2768" w:rsidRPr="009711C2" w:rsidRDefault="008E2768" w:rsidP="009711C2">
                            <w:pPr>
                              <w:pStyle w:val="BodyText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 xml:space="preserve">L&amp;A Health Training packages work on employee up-skilling and enhancing organizations needs with regards to becoming more marketable and competitive. </w:t>
                            </w:r>
                          </w:p>
                          <w:p w14:paraId="4D985FAC" w14:textId="2615A792" w:rsidR="008E2768" w:rsidRPr="009711C2" w:rsidRDefault="008E2768" w:rsidP="007B3A70">
                            <w:pPr>
                              <w:pStyle w:val="BodyText"/>
                              <w:jc w:val="left"/>
                              <w:rPr>
                                <w:sz w:val="20"/>
                                <w:szCs w:val="20"/>
                              </w:rPr>
                            </w:pPr>
                            <w:r w:rsidRPr="009711C2">
                              <w:rPr>
                                <w:sz w:val="20"/>
                                <w:szCs w:val="20"/>
                              </w:rPr>
                              <w:t xml:space="preserve">Training also increases morale of employees because of reduction of dissatisfaction at </w:t>
                            </w:r>
                            <w:r w:rsidR="00720675" w:rsidRPr="009711C2">
                              <w:rPr>
                                <w:sz w:val="20"/>
                                <w:szCs w:val="20"/>
                              </w:rPr>
                              <w:t>work</w:t>
                            </w:r>
                            <w:r w:rsidRPr="009711C2">
                              <w:rPr>
                                <w:sz w:val="20"/>
                                <w:szCs w:val="20"/>
                              </w:rPr>
                              <w:t xml:space="preserve"> reduced complaints and reduced absenteeism. </w:t>
                            </w:r>
                          </w:p>
                          <w:p w14:paraId="320D111F" w14:textId="17D07BA6" w:rsidR="008E2768" w:rsidRPr="009711C2" w:rsidRDefault="008E2768" w:rsidP="009711C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AppleSystemUIFont" w:hAnsi="AppleSystemUIFont" w:cs="AppleSystemUIFont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9711C2">
                              <w:rPr>
                                <w:rFonts w:ascii="AppleSystemUIFont" w:hAnsi="AppleSystemUIFont" w:cs="AppleSystemUIFont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Investing in your organizations training can enhance your employees knowledge to which can assist with less supervision and complaints by customers. Companies that participate in organizational training </w:t>
                            </w:r>
                            <w:r w:rsidR="00720675" w:rsidRPr="009711C2">
                              <w:rPr>
                                <w:rFonts w:ascii="AppleSystemUIFont" w:hAnsi="AppleSystemUIFont" w:cs="AppleSystemUIFont"/>
                                <w:color w:val="FFFFFF" w:themeColor="background1"/>
                                <w:sz w:val="20"/>
                                <w:szCs w:val="20"/>
                              </w:rPr>
                              <w:t>reap</w:t>
                            </w:r>
                            <w:r w:rsidRPr="009711C2">
                              <w:rPr>
                                <w:rFonts w:ascii="AppleSystemUIFont" w:hAnsi="AppleSystemUIFont" w:cs="AppleSystemUIFont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rewards that increase the bottom line. Increase in profitability and productivity. </w:t>
                            </w:r>
                          </w:p>
                          <w:p w14:paraId="3ADC716F" w14:textId="35F88FD5" w:rsidR="008E2768" w:rsidRDefault="008E2768" w:rsidP="007B3A70">
                            <w:pPr>
                              <w:pStyle w:val="BodyText"/>
                              <w:jc w:val="left"/>
                            </w:pPr>
                          </w:p>
                          <w:p w14:paraId="5E92A54D" w14:textId="77777777" w:rsidR="008E2768" w:rsidRPr="004F607F" w:rsidRDefault="008E2768" w:rsidP="007B3A70">
                            <w:pPr>
                              <w:pStyle w:val="BodyText"/>
                              <w:jc w:val="left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" o:spid="_x0000_s1039" type="#_x0000_t202" style="position:absolute;margin-left:52.5pt;margin-top:320pt;width:180pt;height:264.85pt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" mv:complextextbox="1" filled="f" stroked="f">
                <v:textbox inset=",7.2pt,,7.2pt">
                  <w:txbxContent>
                    <w:p w14:paraId="60050853" w14:textId="278861B0" w:rsidR="008E2768" w:rsidRPr="009711C2" w:rsidRDefault="008E2768" w:rsidP="009711C2">
                      <w:pPr>
                        <w:pStyle w:val="BodyText"/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 xml:space="preserve">L&amp;A Health Training packages work on employee up-skilling and enhancing organizations needs with regards to becoming more marketable and competitive. </w:t>
                      </w:r>
                    </w:p>
                    <w:p w14:paraId="4D985FAC" w14:textId="2615A792" w:rsidR="008E2768" w:rsidRPr="009711C2" w:rsidRDefault="008E2768" w:rsidP="007B3A70">
                      <w:pPr>
                        <w:pStyle w:val="BodyText"/>
                        <w:jc w:val="left"/>
                        <w:rPr>
                          <w:sz w:val="20"/>
                          <w:szCs w:val="20"/>
                        </w:rPr>
                      </w:pPr>
                      <w:r w:rsidRPr="009711C2">
                        <w:rPr>
                          <w:sz w:val="20"/>
                          <w:szCs w:val="20"/>
                        </w:rPr>
                        <w:t xml:space="preserve">Training also increases morale of employees because of reduction of dissatisfaction at </w:t>
                      </w:r>
                      <w:r w:rsidR="00720675" w:rsidRPr="009711C2">
                        <w:rPr>
                          <w:sz w:val="20"/>
                          <w:szCs w:val="20"/>
                        </w:rPr>
                        <w:t>work</w:t>
                      </w:r>
                      <w:r w:rsidRPr="009711C2">
                        <w:rPr>
                          <w:sz w:val="20"/>
                          <w:szCs w:val="20"/>
                        </w:rPr>
                        <w:t xml:space="preserve"> reduced complaints and reduced absenteeism. </w:t>
                      </w:r>
                    </w:p>
                    <w:p w14:paraId="320D111F" w14:textId="17D07BA6" w:rsidR="008E2768" w:rsidRPr="009711C2" w:rsidRDefault="008E2768" w:rsidP="009711C2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AppleSystemUIFont" w:hAnsi="AppleSystemUIFont" w:cs="AppleSystemUIFont"/>
                          <w:color w:val="FFFFFF" w:themeColor="background1"/>
                          <w:sz w:val="20"/>
                          <w:szCs w:val="20"/>
                        </w:rPr>
                      </w:pPr>
                      <w:r w:rsidRPr="009711C2">
                        <w:rPr>
                          <w:rFonts w:ascii="AppleSystemUIFont" w:hAnsi="AppleSystemUIFont" w:cs="AppleSystemUIFont"/>
                          <w:color w:val="FFFFFF" w:themeColor="background1"/>
                          <w:sz w:val="20"/>
                          <w:szCs w:val="20"/>
                        </w:rPr>
                        <w:t xml:space="preserve">Investing in your organizations training can enhance your employees knowledge to which can assist with less supervision and complaints by customers. Companies that participate in organizational training </w:t>
                      </w:r>
                      <w:r w:rsidR="00720675" w:rsidRPr="009711C2">
                        <w:rPr>
                          <w:rFonts w:ascii="AppleSystemUIFont" w:hAnsi="AppleSystemUIFont" w:cs="AppleSystemUIFont"/>
                          <w:color w:val="FFFFFF" w:themeColor="background1"/>
                          <w:sz w:val="20"/>
                          <w:szCs w:val="20"/>
                        </w:rPr>
                        <w:t>reap</w:t>
                      </w:r>
                      <w:r w:rsidRPr="009711C2">
                        <w:rPr>
                          <w:rFonts w:ascii="AppleSystemUIFont" w:hAnsi="AppleSystemUIFont" w:cs="AppleSystemUIFont"/>
                          <w:color w:val="FFFFFF" w:themeColor="background1"/>
                          <w:sz w:val="20"/>
                          <w:szCs w:val="20"/>
                        </w:rPr>
                        <w:t xml:space="preserve"> rewards that increase the bottom line. Increase in profitability and productivity. </w:t>
                      </w:r>
                    </w:p>
                    <w:p w14:paraId="3ADC716F" w14:textId="35F88FD5" w:rsidR="008E2768" w:rsidRDefault="008E2768" w:rsidP="007B3A70">
                      <w:pPr>
                        <w:pStyle w:val="BodyText"/>
                        <w:jc w:val="left"/>
                      </w:pPr>
                    </w:p>
                    <w:p w14:paraId="5E92A54D" w14:textId="77777777" w:rsidR="008E2768" w:rsidRPr="004F607F" w:rsidRDefault="008E2768" w:rsidP="007B3A70">
                      <w:pPr>
                        <w:pStyle w:val="BodyText"/>
                        <w:jc w:val="left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064E69">
        <w:rPr>
          <w:noProof/>
        </w:rPr>
        <w:drawing>
          <wp:anchor distT="0" distB="0" distL="114300" distR="114300" simplePos="0" relativeHeight="251692038" behindDoc="0" locked="0" layoutInCell="1" allowOverlap="1" wp14:anchorId="1A000DB0" wp14:editId="010E027D">
            <wp:simplePos x="5486400" y="8229600"/>
            <wp:positionH relativeFrom="page">
              <wp:posOffset>1989221</wp:posOffset>
            </wp:positionH>
            <wp:positionV relativeFrom="page">
              <wp:posOffset>1041400</wp:posOffset>
            </wp:positionV>
            <wp:extent cx="737369" cy="783089"/>
            <wp:effectExtent l="76200" t="50800" r="50031" b="29711"/>
            <wp:wrapTight wrapText="bothSides">
              <wp:wrapPolygon edited="0">
                <wp:start x="5952" y="-1401"/>
                <wp:lineTo x="1488" y="701"/>
                <wp:lineTo x="-2232" y="6305"/>
                <wp:lineTo x="-2232" y="13312"/>
                <wp:lineTo x="1488" y="21018"/>
                <wp:lineTo x="6696" y="22420"/>
                <wp:lineTo x="14137" y="22420"/>
                <wp:lineTo x="14881" y="22420"/>
                <wp:lineTo x="17857" y="21018"/>
                <wp:lineTo x="19345" y="21018"/>
                <wp:lineTo x="23066" y="13312"/>
                <wp:lineTo x="23066" y="6305"/>
                <wp:lineTo x="19345" y="701"/>
                <wp:lineTo x="14881" y="-1401"/>
                <wp:lineTo x="5952" y="-1401"/>
              </wp:wrapPolygon>
            </wp:wrapTight>
            <wp:docPr id="110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42-16973810.jpg"/>
                    <pic:cNvPicPr/>
                  </pic:nvPicPr>
                  <pic:blipFill>
                    <a:blip r:embed="rId15"/>
                    <a:srcRect l="23055" t="3333" r="7222" b="47269"/>
                    <a:stretch>
                      <a:fillRect/>
                    </a:stretch>
                  </pic:blipFill>
                  <pic:spPr>
                    <a:xfrm>
                      <a:off x="0" y="0"/>
                      <a:ext cx="737369" cy="783089"/>
                    </a:xfrm>
                    <a:prstGeom prst="ellipse">
                      <a:avLst/>
                    </a:prstGeom>
                    <a:ln w="38100" cap="flat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 w:rsidR="00064E69">
        <w:rPr>
          <w:noProof/>
        </w:rPr>
        <w:drawing>
          <wp:anchor distT="0" distB="0" distL="114300" distR="114300" simplePos="0" relativeHeight="251692039" behindDoc="0" locked="0" layoutInCell="0" allowOverlap="1" wp14:anchorId="6E33941D" wp14:editId="4DA0B781">
            <wp:simplePos x="0" y="0"/>
            <wp:positionH relativeFrom="page">
              <wp:posOffset>664845</wp:posOffset>
            </wp:positionH>
            <wp:positionV relativeFrom="page">
              <wp:posOffset>520700</wp:posOffset>
            </wp:positionV>
            <wp:extent cx="1240155" cy="1297940"/>
            <wp:effectExtent l="50800" t="25400" r="29845" b="22860"/>
            <wp:wrapTight wrapText="bothSides">
              <wp:wrapPolygon edited="0">
                <wp:start x="6636" y="-423"/>
                <wp:lineTo x="4424" y="423"/>
                <wp:lineTo x="-885" y="5495"/>
                <wp:lineTo x="-885" y="13104"/>
                <wp:lineTo x="2212" y="19867"/>
                <wp:lineTo x="3097" y="20290"/>
                <wp:lineTo x="7963" y="21980"/>
                <wp:lineTo x="9290" y="21980"/>
                <wp:lineTo x="11945" y="21980"/>
                <wp:lineTo x="13272" y="21980"/>
                <wp:lineTo x="18138" y="20290"/>
                <wp:lineTo x="18138" y="19867"/>
                <wp:lineTo x="18581" y="19867"/>
                <wp:lineTo x="22120" y="13949"/>
                <wp:lineTo x="22120" y="5072"/>
                <wp:lineTo x="16811" y="423"/>
                <wp:lineTo x="14157" y="-423"/>
                <wp:lineTo x="6636" y="-423"/>
              </wp:wrapPolygon>
            </wp:wrapTight>
            <wp:docPr id="1096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42-17365563.jpg"/>
                    <pic:cNvPicPr/>
                  </pic:nvPicPr>
                  <pic:blipFill>
                    <a:blip r:embed="rId16"/>
                    <a:srcRect l="925" t="10370" r="23518" b="10556"/>
                    <a:stretch>
                      <a:fillRect/>
                    </a:stretch>
                  </pic:blipFill>
                  <pic:spPr>
                    <a:xfrm>
                      <a:off x="0" y="0"/>
                      <a:ext cx="1240155" cy="1297940"/>
                    </a:xfrm>
                    <a:prstGeom prst="ellipse">
                      <a:avLst/>
                    </a:prstGeom>
                    <a:ln w="9563" cap="flat" cmpd="sng" algn="ctr">
                      <a:solidFill>
                        <a:srgbClr val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 w:rsidR="00132DC2">
        <w:sym w:font="Symbol" w:char="F0B7"/>
      </w:r>
      <w:bookmarkStart w:id="0" w:name="_GoBack"/>
      <w:bookmarkEnd w:id="0"/>
    </w:p>
    <w:sectPr w:rsidR="00D87C9A" w:rsidSect="00D87C9A">
      <w:headerReference w:type="default" r:id="rId17"/>
      <w:headerReference w:type="first" r:id="rId18"/>
      <w:pgSz w:w="15840" w:h="12240" w:orient="landscape"/>
      <w:pgMar w:top="720" w:right="720" w:bottom="720" w:left="72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239557B" w14:textId="77777777" w:rsidR="00730E4B" w:rsidRDefault="00730E4B">
      <w:r>
        <w:separator/>
      </w:r>
    </w:p>
  </w:endnote>
  <w:endnote w:type="continuationSeparator" w:id="0">
    <w:p w14:paraId="1418D7B7" w14:textId="77777777" w:rsidR="00730E4B" w:rsidRDefault="00730E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sto MT">
    <w:panose1 w:val="02040603050505030304"/>
    <w:charset w:val="00"/>
    <w:family w:val="auto"/>
    <w:pitch w:val="variable"/>
    <w:sig w:usb0="00000003" w:usb1="00000000" w:usb2="00000000" w:usb3="00000000" w:csb0="00000001" w:csb1="00000000"/>
  </w:font>
  <w:font w:name="ＭＳ Ｐ明朝">
    <w:charset w:val="4E"/>
    <w:family w:val="auto"/>
    <w:pitch w:val="variable"/>
    <w:sig w:usb0="00000001" w:usb1="08070000" w:usb2="00000010" w:usb3="00000000" w:csb0="00020000" w:csb1="00000000"/>
  </w:font>
  <w:font w:name="AppleSystemUIFont">
    <w:altName w:val="Cambria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5D99D4A" w14:textId="77777777" w:rsidR="00730E4B" w:rsidRDefault="00730E4B">
      <w:r>
        <w:separator/>
      </w:r>
    </w:p>
  </w:footnote>
  <w:footnote w:type="continuationSeparator" w:id="0">
    <w:p w14:paraId="5833D26E" w14:textId="77777777" w:rsidR="00730E4B" w:rsidRDefault="00730E4B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1AE933E" w14:textId="77777777" w:rsidR="008E2768" w:rsidRDefault="008E2768">
    <w:pPr>
      <w:pStyle w:val="Header"/>
    </w:pPr>
    <w:r w:rsidRPr="00C23F5F">
      <w:rPr>
        <w:noProof/>
      </w:rPr>
      <w:drawing>
        <wp:anchor distT="0" distB="0" distL="118745" distR="118745" simplePos="0" relativeHeight="251661317" behindDoc="0" locked="0" layoutInCell="1" allowOverlap="1" wp14:anchorId="4DAF9D98" wp14:editId="653DAE67">
          <wp:simplePos x="5486400" y="8229600"/>
          <wp:positionH relativeFrom="page">
            <wp:posOffset>455058</wp:posOffset>
          </wp:positionH>
          <wp:positionV relativeFrom="page">
            <wp:posOffset>462708</wp:posOffset>
          </wp:positionV>
          <wp:extent cx="9151650" cy="6874526"/>
          <wp:effectExtent l="25400" t="0" r="0" b="0"/>
          <wp:wrapNone/>
          <wp:docPr id="3" name="Picture 3" descr="InteriorOverlay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nteriorOverlay.png"/>
                  <pic:cNvPicPr/>
                </pic:nvPicPr>
                <pic:blipFill>
                  <a:blip r:embed="rId1"/>
                  <a:srcRect t="619"/>
                  <a:stretch>
                    <a:fillRect/>
                  </a:stretch>
                </pic:blipFill>
                <pic:spPr>
                  <a:xfrm>
                    <a:off x="0" y="0"/>
                    <a:ext cx="9151650" cy="687452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9262" behindDoc="0" locked="0" layoutInCell="1" allowOverlap="1" wp14:anchorId="0A588BA0" wp14:editId="01F12350">
              <wp:simplePos x="0" y="0"/>
              <wp:positionH relativeFrom="page">
                <wp:posOffset>466090</wp:posOffset>
              </wp:positionH>
              <wp:positionV relativeFrom="page">
                <wp:posOffset>466090</wp:posOffset>
              </wp:positionV>
              <wp:extent cx="9125585" cy="6839585"/>
              <wp:effectExtent l="0" t="0" r="0" b="0"/>
              <wp:wrapNone/>
              <wp:docPr id="4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125585" cy="683958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chemeClr val="tx2">
                              <a:lumMod val="100000"/>
                              <a:lumOff val="0"/>
                            </a:schemeClr>
                          </a:gs>
                          <a:gs pos="100000">
                            <a:schemeClr val="bg2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" o:spid="_x0000_s1026" style="position:absolute;margin-left:36.7pt;margin-top:36.7pt;width:718.55pt;height:538.55pt;z-index:25165926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" fillcolor="#0b2e67 [3215]" stroked="f" strokecolor="#4a7ebb" strokeweight="1.5pt">
              <v:fill color2="#3472ba [3214]" focus="100%" type="gradient"/>
              <v:shadow opacity="22938f" mv:blur="38100f" offset="0,2pt"/>
              <v:textbox inset=",7.2pt,,7.2pt"/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C6CA816" w14:textId="77777777" w:rsidR="008E2768" w:rsidRDefault="008E2768">
    <w:pPr>
      <w:pStyle w:val="Header"/>
    </w:pPr>
    <w:r w:rsidRPr="00F915F9">
      <w:rPr>
        <w:noProof/>
      </w:rPr>
      <w:drawing>
        <wp:anchor distT="0" distB="0" distL="118745" distR="118745" simplePos="0" relativeHeight="251661315" behindDoc="0" locked="0" layoutInCell="1" allowOverlap="1" wp14:anchorId="1AE471A8" wp14:editId="48E8F959">
          <wp:simplePos x="5486400" y="8229600"/>
          <wp:positionH relativeFrom="page">
            <wp:posOffset>455058</wp:posOffset>
          </wp:positionH>
          <wp:positionV relativeFrom="page">
            <wp:posOffset>462708</wp:posOffset>
          </wp:positionV>
          <wp:extent cx="9150164" cy="6896559"/>
          <wp:effectExtent l="25400" t="0" r="0" b="0"/>
          <wp:wrapNone/>
          <wp:docPr id="2" name="Picture 2" descr="CoverOverlay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overOverlay.png"/>
                  <pic:cNvPicPr/>
                </pic:nvPicPr>
                <pic:blipFill>
                  <a:blip r:embed="rId1"/>
                  <a:srcRect l="468" r="374" b="1238"/>
                  <a:stretch>
                    <a:fillRect/>
                  </a:stretch>
                </pic:blipFill>
                <pic:spPr>
                  <a:xfrm>
                    <a:off x="0" y="0"/>
                    <a:ext cx="9150164" cy="6896559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1313" behindDoc="0" locked="0" layoutInCell="1" allowOverlap="1" wp14:anchorId="2CB2A878" wp14:editId="5CF5D4F7">
              <wp:simplePos x="0" y="0"/>
              <wp:positionH relativeFrom="page">
                <wp:posOffset>466090</wp:posOffset>
              </wp:positionH>
              <wp:positionV relativeFrom="page">
                <wp:posOffset>466090</wp:posOffset>
              </wp:positionV>
              <wp:extent cx="9125585" cy="6839585"/>
              <wp:effectExtent l="0" t="0" r="0" b="0"/>
              <wp:wrapNone/>
              <wp:docPr id="1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125585" cy="683958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chemeClr val="bg2">
                              <a:lumMod val="100000"/>
                              <a:lumOff val="0"/>
                            </a:schemeClr>
                          </a:gs>
                          <a:gs pos="100000">
                            <a:schemeClr val="tx2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" o:spid="_x0000_s1026" style="position:absolute;margin-left:36.7pt;margin-top:36.7pt;width:718.55pt;height:538.55pt;z-index:25166131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" fillcolor="#3472ba [3214]" stroked="f" strokecolor="#4a7ebb" strokeweight="1.5pt">
              <v:fill color2="#0b2e67 [3215]" focus="100%" type="gradient"/>
              <v:shadow opacity="22938f" mv:blur="38100f" offset="0,2pt"/>
              <v:textbox inset=",7.2pt,,7.2pt"/>
              <w10:wrap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F2CE7626"/>
    <w:lvl w:ilvl="0">
      <w:start w:val="1"/>
      <w:numFmt w:val="bullet"/>
      <w:pStyle w:val="Titl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A9525BC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embedSystemFonts/>
  <w:proofState w:spelling="clean" w:grammar="clean"/>
  <w:attachedTemplate r:id="rId1"/>
  <w:revisionView w:markup="0"/>
  <w:defaultTabStop w:val="720"/>
  <w:displayHorizontalDrawingGridEvery w:val="0"/>
  <w:displayVerticalDrawingGridEvery w:val="0"/>
  <w:doNotUseMarginsForDrawingGridOrigin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  <w:docVar w:name="ShowDynamicGuides" w:val="1"/>
    <w:docVar w:name="ShowMarginGuides" w:val="1"/>
    <w:docVar w:name="ShowOutlines" w:val="0"/>
    <w:docVar w:name="ShowStaticGuides" w:val="0"/>
  </w:docVars>
  <w:rsids>
    <w:rsidRoot w:val="0048416E"/>
    <w:rsid w:val="000046B2"/>
    <w:rsid w:val="00064E69"/>
    <w:rsid w:val="000910D3"/>
    <w:rsid w:val="00132DC2"/>
    <w:rsid w:val="001716B5"/>
    <w:rsid w:val="001954C3"/>
    <w:rsid w:val="001C0726"/>
    <w:rsid w:val="00241BD9"/>
    <w:rsid w:val="002E64ED"/>
    <w:rsid w:val="00366B78"/>
    <w:rsid w:val="003E16FE"/>
    <w:rsid w:val="004073D6"/>
    <w:rsid w:val="00441153"/>
    <w:rsid w:val="0048416E"/>
    <w:rsid w:val="004D5E8F"/>
    <w:rsid w:val="004F607F"/>
    <w:rsid w:val="00523334"/>
    <w:rsid w:val="00585FCA"/>
    <w:rsid w:val="00590A84"/>
    <w:rsid w:val="005E19E3"/>
    <w:rsid w:val="005E26B9"/>
    <w:rsid w:val="006035CA"/>
    <w:rsid w:val="006054BB"/>
    <w:rsid w:val="00623FEC"/>
    <w:rsid w:val="00633B6D"/>
    <w:rsid w:val="00670FBE"/>
    <w:rsid w:val="006E688E"/>
    <w:rsid w:val="006F10DC"/>
    <w:rsid w:val="007177A4"/>
    <w:rsid w:val="00720675"/>
    <w:rsid w:val="00730E4B"/>
    <w:rsid w:val="007648F6"/>
    <w:rsid w:val="007A3F13"/>
    <w:rsid w:val="007B3A70"/>
    <w:rsid w:val="007E2405"/>
    <w:rsid w:val="0082442A"/>
    <w:rsid w:val="00851C94"/>
    <w:rsid w:val="00867AA5"/>
    <w:rsid w:val="00893900"/>
    <w:rsid w:val="008A4387"/>
    <w:rsid w:val="008B6243"/>
    <w:rsid w:val="008E2768"/>
    <w:rsid w:val="009711C2"/>
    <w:rsid w:val="009A2D5F"/>
    <w:rsid w:val="00A3012D"/>
    <w:rsid w:val="00A37ED5"/>
    <w:rsid w:val="00A451A3"/>
    <w:rsid w:val="00A479AB"/>
    <w:rsid w:val="00A57107"/>
    <w:rsid w:val="00A62E4A"/>
    <w:rsid w:val="00A83A86"/>
    <w:rsid w:val="00A90352"/>
    <w:rsid w:val="00AD5C0F"/>
    <w:rsid w:val="00B40F76"/>
    <w:rsid w:val="00B53F3E"/>
    <w:rsid w:val="00B85665"/>
    <w:rsid w:val="00B95EE2"/>
    <w:rsid w:val="00BC00F8"/>
    <w:rsid w:val="00BE5A40"/>
    <w:rsid w:val="00BF49B6"/>
    <w:rsid w:val="00CB6D78"/>
    <w:rsid w:val="00CD0032"/>
    <w:rsid w:val="00D444C7"/>
    <w:rsid w:val="00D83CCB"/>
    <w:rsid w:val="00D87C9A"/>
    <w:rsid w:val="00DC5241"/>
    <w:rsid w:val="00E26636"/>
    <w:rsid w:val="00E36B6C"/>
    <w:rsid w:val="00E419A7"/>
    <w:rsid w:val="00E546B3"/>
    <w:rsid w:val="00E66046"/>
    <w:rsid w:val="00E74AD0"/>
    <w:rsid w:val="00E96584"/>
    <w:rsid w:val="00E977B9"/>
    <w:rsid w:val="00EC6E73"/>
    <w:rsid w:val="00EF3386"/>
    <w:rsid w:val="00F222D2"/>
    <w:rsid w:val="00FF5D4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2D2599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heading 2" w:qFormat="1"/>
    <w:lsdException w:name="Subtitle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qFormat/>
    <w:rsid w:val="00D52390"/>
    <w:pPr>
      <w:keepNext/>
      <w:keepLines/>
      <w:spacing w:after="120"/>
      <w:jc w:val="center"/>
      <w:outlineLvl w:val="0"/>
    </w:pPr>
    <w:rPr>
      <w:rFonts w:asciiTheme="majorHAnsi" w:eastAsiaTheme="majorEastAsia" w:hAnsiTheme="majorHAnsi" w:cstheme="majorBidi"/>
      <w:bCs/>
      <w:color w:val="FFFFFF" w:themeColor="background1"/>
      <w:sz w:val="64"/>
      <w:szCs w:val="32"/>
    </w:rPr>
  </w:style>
  <w:style w:type="paragraph" w:styleId="Heading2">
    <w:name w:val="heading 2"/>
    <w:basedOn w:val="Normal"/>
    <w:link w:val="Heading2Char"/>
    <w:semiHidden/>
    <w:unhideWhenUsed/>
    <w:qFormat/>
    <w:rsid w:val="00BF5905"/>
    <w:pPr>
      <w:keepNext/>
      <w:keepLines/>
      <w:spacing w:after="60"/>
      <w:jc w:val="center"/>
      <w:outlineLvl w:val="1"/>
    </w:pPr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Heading3">
    <w:name w:val="heading 3"/>
    <w:basedOn w:val="Normal"/>
    <w:link w:val="Heading3Char"/>
    <w:semiHidden/>
    <w:unhideWhenUsed/>
    <w:qFormat/>
    <w:rsid w:val="008A2EA8"/>
    <w:pPr>
      <w:jc w:val="center"/>
      <w:outlineLvl w:val="2"/>
    </w:pPr>
    <w:rPr>
      <w:rFonts w:asciiTheme="majorHAnsi" w:eastAsiaTheme="majorEastAsia" w:hAnsiTheme="majorHAnsi" w:cstheme="majorBidi"/>
      <w:bCs/>
      <w:color w:val="FFFFFF" w:themeColor="background1"/>
      <w:sz w:val="28"/>
    </w:rPr>
  </w:style>
  <w:style w:type="paragraph" w:styleId="Heading4">
    <w:name w:val="heading 4"/>
    <w:basedOn w:val="Normal"/>
    <w:link w:val="Heading4Char"/>
    <w:semiHidden/>
    <w:unhideWhenUsed/>
    <w:qFormat/>
    <w:rsid w:val="0016548F"/>
    <w:pPr>
      <w:spacing w:line="264" w:lineRule="auto"/>
      <w:jc w:val="right"/>
      <w:outlineLvl w:val="3"/>
    </w:pPr>
    <w:rPr>
      <w:rFonts w:asciiTheme="majorHAnsi" w:eastAsiaTheme="majorEastAsia" w:hAnsiTheme="majorHAnsi" w:cstheme="majorBidi"/>
      <w:bCs/>
      <w:iCs/>
      <w:color w:val="262626" w:themeColor="text1" w:themeTint="D9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semiHidden/>
    <w:unhideWhenUsed/>
    <w:rsid w:val="00D6066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semiHidden/>
    <w:rsid w:val="00D60663"/>
  </w:style>
  <w:style w:type="paragraph" w:styleId="Footer">
    <w:name w:val="footer"/>
    <w:basedOn w:val="Normal"/>
    <w:link w:val="FooterChar"/>
    <w:unhideWhenUsed/>
    <w:rsid w:val="0016548F"/>
    <w:pPr>
      <w:spacing w:line="360" w:lineRule="auto"/>
      <w:jc w:val="center"/>
    </w:pPr>
    <w:rPr>
      <w:color w:val="262626" w:themeColor="text1" w:themeTint="D9"/>
      <w:sz w:val="18"/>
    </w:rPr>
  </w:style>
  <w:style w:type="character" w:customStyle="1" w:styleId="FooterChar">
    <w:name w:val="Footer Char"/>
    <w:basedOn w:val="DefaultParagraphFont"/>
    <w:link w:val="Footer"/>
    <w:rsid w:val="0016548F"/>
    <w:rPr>
      <w:color w:val="262626" w:themeColor="text1" w:themeTint="D9"/>
      <w:sz w:val="18"/>
    </w:rPr>
  </w:style>
  <w:style w:type="paragraph" w:styleId="BodyText">
    <w:name w:val="Body Text"/>
    <w:basedOn w:val="Normal"/>
    <w:link w:val="BodyTextChar"/>
    <w:unhideWhenUsed/>
    <w:rsid w:val="00D52390"/>
    <w:pPr>
      <w:spacing w:after="120"/>
      <w:jc w:val="center"/>
    </w:pPr>
    <w:rPr>
      <w:color w:val="FFFFFF" w:themeColor="background1"/>
      <w:sz w:val="22"/>
    </w:rPr>
  </w:style>
  <w:style w:type="character" w:customStyle="1" w:styleId="BodyTextChar">
    <w:name w:val="Body Text Char"/>
    <w:basedOn w:val="DefaultParagraphFont"/>
    <w:link w:val="BodyText"/>
    <w:rsid w:val="00D52390"/>
    <w:rPr>
      <w:color w:val="FFFFFF" w:themeColor="background1"/>
      <w:sz w:val="22"/>
    </w:rPr>
  </w:style>
  <w:style w:type="paragraph" w:styleId="Title">
    <w:name w:val="Title"/>
    <w:basedOn w:val="Normal"/>
    <w:link w:val="TitleChar"/>
    <w:qFormat/>
    <w:rsid w:val="00CC0870"/>
    <w:pPr>
      <w:spacing w:line="1240" w:lineRule="exact"/>
      <w:jc w:val="center"/>
    </w:pPr>
    <w:rPr>
      <w:rFonts w:asciiTheme="majorHAnsi" w:eastAsiaTheme="majorEastAsia" w:hAnsiTheme="majorHAnsi" w:cstheme="majorBidi"/>
      <w:color w:val="FFFFFF" w:themeColor="background1"/>
      <w:kern w:val="22"/>
      <w:sz w:val="120"/>
      <w:szCs w:val="52"/>
    </w:rPr>
  </w:style>
  <w:style w:type="character" w:customStyle="1" w:styleId="TitleChar">
    <w:name w:val="Title Char"/>
    <w:basedOn w:val="DefaultParagraphFont"/>
    <w:link w:val="Title"/>
    <w:rsid w:val="00CC0870"/>
    <w:rPr>
      <w:rFonts w:asciiTheme="majorHAnsi" w:eastAsiaTheme="majorEastAsia" w:hAnsiTheme="majorHAnsi" w:cstheme="majorBidi"/>
      <w:color w:val="FFFFFF" w:themeColor="background1"/>
      <w:kern w:val="22"/>
      <w:sz w:val="120"/>
      <w:szCs w:val="52"/>
    </w:rPr>
  </w:style>
  <w:style w:type="paragraph" w:styleId="Subtitle">
    <w:name w:val="Subtitle"/>
    <w:basedOn w:val="Normal"/>
    <w:link w:val="SubtitleChar"/>
    <w:qFormat/>
    <w:rsid w:val="00CC0870"/>
    <w:pPr>
      <w:numPr>
        <w:ilvl w:val="1"/>
      </w:numPr>
      <w:jc w:val="center"/>
    </w:pPr>
    <w:rPr>
      <w:rFonts w:asciiTheme="majorHAnsi" w:eastAsiaTheme="majorEastAsia" w:hAnsiTheme="majorHAnsi" w:cstheme="majorBidi"/>
      <w:iCs/>
      <w:color w:val="FFFFFF" w:themeColor="background1"/>
      <w:sz w:val="56"/>
    </w:rPr>
  </w:style>
  <w:style w:type="character" w:customStyle="1" w:styleId="SubtitleChar">
    <w:name w:val="Subtitle Char"/>
    <w:basedOn w:val="DefaultParagraphFont"/>
    <w:link w:val="Subtitle"/>
    <w:rsid w:val="00CC0870"/>
    <w:rPr>
      <w:rFonts w:asciiTheme="majorHAnsi" w:eastAsiaTheme="majorEastAsia" w:hAnsiTheme="majorHAnsi" w:cstheme="majorBidi"/>
      <w:iCs/>
      <w:color w:val="FFFFFF" w:themeColor="background1"/>
      <w:sz w:val="56"/>
    </w:rPr>
  </w:style>
  <w:style w:type="character" w:customStyle="1" w:styleId="Heading1Char">
    <w:name w:val="Heading 1 Char"/>
    <w:basedOn w:val="DefaultParagraphFont"/>
    <w:link w:val="Heading1"/>
    <w:rsid w:val="00D52390"/>
    <w:rPr>
      <w:rFonts w:asciiTheme="majorHAnsi" w:eastAsiaTheme="majorEastAsia" w:hAnsiTheme="majorHAnsi" w:cstheme="majorBidi"/>
      <w:bCs/>
      <w:color w:val="FFFFFF" w:themeColor="background1"/>
      <w:sz w:val="64"/>
      <w:szCs w:val="32"/>
    </w:rPr>
  </w:style>
  <w:style w:type="character" w:customStyle="1" w:styleId="Heading2Char">
    <w:name w:val="Heading 2 Char"/>
    <w:basedOn w:val="DefaultParagraphFont"/>
    <w:link w:val="Heading2"/>
    <w:semiHidden/>
    <w:rsid w:val="00BF5905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BodyTextFirstIndent2">
    <w:name w:val="Body Text First Indent 2"/>
    <w:link w:val="BodyTextFirstIndent2Char"/>
    <w:semiHidden/>
    <w:unhideWhenUsed/>
    <w:rsid w:val="00D52390"/>
    <w:pPr>
      <w:ind w:firstLine="360"/>
    </w:pPr>
  </w:style>
  <w:style w:type="character" w:customStyle="1" w:styleId="BodyTextFirstIndent2Char">
    <w:name w:val="Body Text First Indent 2 Char"/>
    <w:basedOn w:val="Heading2Char"/>
    <w:link w:val="BodyTextFirstIndent2"/>
    <w:semiHidden/>
    <w:rsid w:val="00D52390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8A2EA8"/>
    <w:rPr>
      <w:rFonts w:asciiTheme="majorHAnsi" w:eastAsiaTheme="majorEastAsia" w:hAnsiTheme="majorHAnsi" w:cstheme="majorBidi"/>
      <w:bCs/>
      <w:color w:val="FFFFFF" w:themeColor="background1"/>
      <w:sz w:val="28"/>
    </w:rPr>
  </w:style>
  <w:style w:type="paragraph" w:customStyle="1" w:styleId="Organization">
    <w:name w:val="Organization"/>
    <w:basedOn w:val="Normal"/>
    <w:qFormat/>
    <w:rsid w:val="00D52390"/>
    <w:pPr>
      <w:jc w:val="center"/>
    </w:pPr>
    <w:rPr>
      <w:color w:val="3472BA" w:themeColor="background2"/>
      <w:sz w:val="36"/>
    </w:rPr>
  </w:style>
  <w:style w:type="paragraph" w:customStyle="1" w:styleId="Title-Dark">
    <w:name w:val="Title - Dark"/>
    <w:basedOn w:val="Normal"/>
    <w:qFormat/>
    <w:rsid w:val="00D5529F"/>
    <w:pPr>
      <w:jc w:val="right"/>
    </w:pPr>
    <w:rPr>
      <w:rFonts w:asciiTheme="majorHAnsi" w:hAnsiTheme="majorHAnsi"/>
      <w:color w:val="3472BA" w:themeColor="background2"/>
      <w:sz w:val="64"/>
    </w:rPr>
  </w:style>
  <w:style w:type="character" w:customStyle="1" w:styleId="Heading4Char">
    <w:name w:val="Heading 4 Char"/>
    <w:basedOn w:val="DefaultParagraphFont"/>
    <w:link w:val="Heading4"/>
    <w:semiHidden/>
    <w:rsid w:val="0016548F"/>
    <w:rPr>
      <w:rFonts w:asciiTheme="majorHAnsi" w:eastAsiaTheme="majorEastAsia" w:hAnsiTheme="majorHAnsi" w:cstheme="majorBidi"/>
      <w:bCs/>
      <w:iCs/>
      <w:color w:val="262626" w:themeColor="text1" w:themeTint="D9"/>
      <w:sz w:val="28"/>
    </w:rPr>
  </w:style>
  <w:style w:type="paragraph" w:customStyle="1" w:styleId="BodyText-Left">
    <w:name w:val="Body Text - Left"/>
    <w:basedOn w:val="BodyText"/>
    <w:qFormat/>
    <w:rsid w:val="0016548F"/>
    <w:pPr>
      <w:jc w:val="left"/>
    </w:pPr>
  </w:style>
  <w:style w:type="paragraph" w:customStyle="1" w:styleId="Heading-Dark">
    <w:name w:val="Heading - Dark"/>
    <w:basedOn w:val="Normal"/>
    <w:qFormat/>
    <w:rsid w:val="00D5529F"/>
    <w:pPr>
      <w:jc w:val="both"/>
    </w:pPr>
    <w:rPr>
      <w:rFonts w:asciiTheme="majorHAnsi" w:eastAsiaTheme="majorEastAsia" w:hAnsiTheme="majorHAnsi" w:cstheme="majorBidi"/>
      <w:color w:val="3472BA" w:themeColor="background2"/>
      <w:sz w:val="72"/>
    </w:rPr>
  </w:style>
  <w:style w:type="paragraph" w:customStyle="1" w:styleId="BodyText-Dark">
    <w:name w:val="Body Text - Dark"/>
    <w:basedOn w:val="Heading-Dark"/>
    <w:qFormat/>
    <w:rsid w:val="0016548F"/>
    <w:pPr>
      <w:spacing w:after="120"/>
    </w:pPr>
    <w:rPr>
      <w:color w:val="262626" w:themeColor="text1" w:themeTint="D9"/>
      <w:sz w:val="24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heading 2" w:qFormat="1"/>
    <w:lsdException w:name="Subtitle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qFormat/>
    <w:rsid w:val="00D52390"/>
    <w:pPr>
      <w:keepNext/>
      <w:keepLines/>
      <w:spacing w:after="120"/>
      <w:jc w:val="center"/>
      <w:outlineLvl w:val="0"/>
    </w:pPr>
    <w:rPr>
      <w:rFonts w:asciiTheme="majorHAnsi" w:eastAsiaTheme="majorEastAsia" w:hAnsiTheme="majorHAnsi" w:cstheme="majorBidi"/>
      <w:bCs/>
      <w:color w:val="FFFFFF" w:themeColor="background1"/>
      <w:sz w:val="64"/>
      <w:szCs w:val="32"/>
    </w:rPr>
  </w:style>
  <w:style w:type="paragraph" w:styleId="Heading2">
    <w:name w:val="heading 2"/>
    <w:basedOn w:val="Normal"/>
    <w:link w:val="Heading2Char"/>
    <w:semiHidden/>
    <w:unhideWhenUsed/>
    <w:qFormat/>
    <w:rsid w:val="00BF5905"/>
    <w:pPr>
      <w:keepNext/>
      <w:keepLines/>
      <w:spacing w:after="60"/>
      <w:jc w:val="center"/>
      <w:outlineLvl w:val="1"/>
    </w:pPr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Heading3">
    <w:name w:val="heading 3"/>
    <w:basedOn w:val="Normal"/>
    <w:link w:val="Heading3Char"/>
    <w:semiHidden/>
    <w:unhideWhenUsed/>
    <w:qFormat/>
    <w:rsid w:val="008A2EA8"/>
    <w:pPr>
      <w:jc w:val="center"/>
      <w:outlineLvl w:val="2"/>
    </w:pPr>
    <w:rPr>
      <w:rFonts w:asciiTheme="majorHAnsi" w:eastAsiaTheme="majorEastAsia" w:hAnsiTheme="majorHAnsi" w:cstheme="majorBidi"/>
      <w:bCs/>
      <w:color w:val="FFFFFF" w:themeColor="background1"/>
      <w:sz w:val="28"/>
    </w:rPr>
  </w:style>
  <w:style w:type="paragraph" w:styleId="Heading4">
    <w:name w:val="heading 4"/>
    <w:basedOn w:val="Normal"/>
    <w:link w:val="Heading4Char"/>
    <w:semiHidden/>
    <w:unhideWhenUsed/>
    <w:qFormat/>
    <w:rsid w:val="0016548F"/>
    <w:pPr>
      <w:spacing w:line="264" w:lineRule="auto"/>
      <w:jc w:val="right"/>
      <w:outlineLvl w:val="3"/>
    </w:pPr>
    <w:rPr>
      <w:rFonts w:asciiTheme="majorHAnsi" w:eastAsiaTheme="majorEastAsia" w:hAnsiTheme="majorHAnsi" w:cstheme="majorBidi"/>
      <w:bCs/>
      <w:iCs/>
      <w:color w:val="262626" w:themeColor="text1" w:themeTint="D9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semiHidden/>
    <w:unhideWhenUsed/>
    <w:rsid w:val="00D6066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semiHidden/>
    <w:rsid w:val="00D60663"/>
  </w:style>
  <w:style w:type="paragraph" w:styleId="Footer">
    <w:name w:val="footer"/>
    <w:basedOn w:val="Normal"/>
    <w:link w:val="FooterChar"/>
    <w:unhideWhenUsed/>
    <w:rsid w:val="0016548F"/>
    <w:pPr>
      <w:spacing w:line="360" w:lineRule="auto"/>
      <w:jc w:val="center"/>
    </w:pPr>
    <w:rPr>
      <w:color w:val="262626" w:themeColor="text1" w:themeTint="D9"/>
      <w:sz w:val="18"/>
    </w:rPr>
  </w:style>
  <w:style w:type="character" w:customStyle="1" w:styleId="FooterChar">
    <w:name w:val="Footer Char"/>
    <w:basedOn w:val="DefaultParagraphFont"/>
    <w:link w:val="Footer"/>
    <w:rsid w:val="0016548F"/>
    <w:rPr>
      <w:color w:val="262626" w:themeColor="text1" w:themeTint="D9"/>
      <w:sz w:val="18"/>
    </w:rPr>
  </w:style>
  <w:style w:type="paragraph" w:styleId="BodyText">
    <w:name w:val="Body Text"/>
    <w:basedOn w:val="Normal"/>
    <w:link w:val="BodyTextChar"/>
    <w:unhideWhenUsed/>
    <w:rsid w:val="00D52390"/>
    <w:pPr>
      <w:spacing w:after="120"/>
      <w:jc w:val="center"/>
    </w:pPr>
    <w:rPr>
      <w:color w:val="FFFFFF" w:themeColor="background1"/>
      <w:sz w:val="22"/>
    </w:rPr>
  </w:style>
  <w:style w:type="character" w:customStyle="1" w:styleId="BodyTextChar">
    <w:name w:val="Body Text Char"/>
    <w:basedOn w:val="DefaultParagraphFont"/>
    <w:link w:val="BodyText"/>
    <w:rsid w:val="00D52390"/>
    <w:rPr>
      <w:color w:val="FFFFFF" w:themeColor="background1"/>
      <w:sz w:val="22"/>
    </w:rPr>
  </w:style>
  <w:style w:type="paragraph" w:styleId="Title">
    <w:name w:val="Title"/>
    <w:basedOn w:val="Normal"/>
    <w:link w:val="TitleChar"/>
    <w:qFormat/>
    <w:rsid w:val="00CC0870"/>
    <w:pPr>
      <w:spacing w:line="1240" w:lineRule="exact"/>
      <w:jc w:val="center"/>
    </w:pPr>
    <w:rPr>
      <w:rFonts w:asciiTheme="majorHAnsi" w:eastAsiaTheme="majorEastAsia" w:hAnsiTheme="majorHAnsi" w:cstheme="majorBidi"/>
      <w:color w:val="FFFFFF" w:themeColor="background1"/>
      <w:kern w:val="22"/>
      <w:sz w:val="120"/>
      <w:szCs w:val="52"/>
    </w:rPr>
  </w:style>
  <w:style w:type="character" w:customStyle="1" w:styleId="TitleChar">
    <w:name w:val="Title Char"/>
    <w:basedOn w:val="DefaultParagraphFont"/>
    <w:link w:val="Title"/>
    <w:rsid w:val="00CC0870"/>
    <w:rPr>
      <w:rFonts w:asciiTheme="majorHAnsi" w:eastAsiaTheme="majorEastAsia" w:hAnsiTheme="majorHAnsi" w:cstheme="majorBidi"/>
      <w:color w:val="FFFFFF" w:themeColor="background1"/>
      <w:kern w:val="22"/>
      <w:sz w:val="120"/>
      <w:szCs w:val="52"/>
    </w:rPr>
  </w:style>
  <w:style w:type="paragraph" w:styleId="Subtitle">
    <w:name w:val="Subtitle"/>
    <w:basedOn w:val="Normal"/>
    <w:link w:val="SubtitleChar"/>
    <w:qFormat/>
    <w:rsid w:val="00CC0870"/>
    <w:pPr>
      <w:numPr>
        <w:ilvl w:val="1"/>
      </w:numPr>
      <w:jc w:val="center"/>
    </w:pPr>
    <w:rPr>
      <w:rFonts w:asciiTheme="majorHAnsi" w:eastAsiaTheme="majorEastAsia" w:hAnsiTheme="majorHAnsi" w:cstheme="majorBidi"/>
      <w:iCs/>
      <w:color w:val="FFFFFF" w:themeColor="background1"/>
      <w:sz w:val="56"/>
    </w:rPr>
  </w:style>
  <w:style w:type="character" w:customStyle="1" w:styleId="SubtitleChar">
    <w:name w:val="Subtitle Char"/>
    <w:basedOn w:val="DefaultParagraphFont"/>
    <w:link w:val="Subtitle"/>
    <w:rsid w:val="00CC0870"/>
    <w:rPr>
      <w:rFonts w:asciiTheme="majorHAnsi" w:eastAsiaTheme="majorEastAsia" w:hAnsiTheme="majorHAnsi" w:cstheme="majorBidi"/>
      <w:iCs/>
      <w:color w:val="FFFFFF" w:themeColor="background1"/>
      <w:sz w:val="56"/>
    </w:rPr>
  </w:style>
  <w:style w:type="character" w:customStyle="1" w:styleId="Heading1Char">
    <w:name w:val="Heading 1 Char"/>
    <w:basedOn w:val="DefaultParagraphFont"/>
    <w:link w:val="Heading1"/>
    <w:rsid w:val="00D52390"/>
    <w:rPr>
      <w:rFonts w:asciiTheme="majorHAnsi" w:eastAsiaTheme="majorEastAsia" w:hAnsiTheme="majorHAnsi" w:cstheme="majorBidi"/>
      <w:bCs/>
      <w:color w:val="FFFFFF" w:themeColor="background1"/>
      <w:sz w:val="64"/>
      <w:szCs w:val="32"/>
    </w:rPr>
  </w:style>
  <w:style w:type="character" w:customStyle="1" w:styleId="Heading2Char">
    <w:name w:val="Heading 2 Char"/>
    <w:basedOn w:val="DefaultParagraphFont"/>
    <w:link w:val="Heading2"/>
    <w:semiHidden/>
    <w:rsid w:val="00BF5905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paragraph" w:styleId="BodyTextFirstIndent2">
    <w:name w:val="Body Text First Indent 2"/>
    <w:link w:val="BodyTextFirstIndent2Char"/>
    <w:semiHidden/>
    <w:unhideWhenUsed/>
    <w:rsid w:val="00D52390"/>
    <w:pPr>
      <w:ind w:firstLine="360"/>
    </w:pPr>
  </w:style>
  <w:style w:type="character" w:customStyle="1" w:styleId="BodyTextFirstIndent2Char">
    <w:name w:val="Body Text First Indent 2 Char"/>
    <w:basedOn w:val="Heading2Char"/>
    <w:link w:val="BodyTextFirstIndent2"/>
    <w:semiHidden/>
    <w:rsid w:val="00D52390"/>
    <w:rPr>
      <w:rFonts w:asciiTheme="majorHAnsi" w:eastAsiaTheme="majorEastAsia" w:hAnsiTheme="majorHAnsi" w:cstheme="majorBidi"/>
      <w:bCs/>
      <w:color w:val="FFFFFF" w:themeColor="background1"/>
      <w:sz w:val="36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8A2EA8"/>
    <w:rPr>
      <w:rFonts w:asciiTheme="majorHAnsi" w:eastAsiaTheme="majorEastAsia" w:hAnsiTheme="majorHAnsi" w:cstheme="majorBidi"/>
      <w:bCs/>
      <w:color w:val="FFFFFF" w:themeColor="background1"/>
      <w:sz w:val="28"/>
    </w:rPr>
  </w:style>
  <w:style w:type="paragraph" w:customStyle="1" w:styleId="Organization">
    <w:name w:val="Organization"/>
    <w:basedOn w:val="Normal"/>
    <w:qFormat/>
    <w:rsid w:val="00D52390"/>
    <w:pPr>
      <w:jc w:val="center"/>
    </w:pPr>
    <w:rPr>
      <w:color w:val="3472BA" w:themeColor="background2"/>
      <w:sz w:val="36"/>
    </w:rPr>
  </w:style>
  <w:style w:type="paragraph" w:customStyle="1" w:styleId="Title-Dark">
    <w:name w:val="Title - Dark"/>
    <w:basedOn w:val="Normal"/>
    <w:qFormat/>
    <w:rsid w:val="00D5529F"/>
    <w:pPr>
      <w:jc w:val="right"/>
    </w:pPr>
    <w:rPr>
      <w:rFonts w:asciiTheme="majorHAnsi" w:hAnsiTheme="majorHAnsi"/>
      <w:color w:val="3472BA" w:themeColor="background2"/>
      <w:sz w:val="64"/>
    </w:rPr>
  </w:style>
  <w:style w:type="character" w:customStyle="1" w:styleId="Heading4Char">
    <w:name w:val="Heading 4 Char"/>
    <w:basedOn w:val="DefaultParagraphFont"/>
    <w:link w:val="Heading4"/>
    <w:semiHidden/>
    <w:rsid w:val="0016548F"/>
    <w:rPr>
      <w:rFonts w:asciiTheme="majorHAnsi" w:eastAsiaTheme="majorEastAsia" w:hAnsiTheme="majorHAnsi" w:cstheme="majorBidi"/>
      <w:bCs/>
      <w:iCs/>
      <w:color w:val="262626" w:themeColor="text1" w:themeTint="D9"/>
      <w:sz w:val="28"/>
    </w:rPr>
  </w:style>
  <w:style w:type="paragraph" w:customStyle="1" w:styleId="BodyText-Left">
    <w:name w:val="Body Text - Left"/>
    <w:basedOn w:val="BodyText"/>
    <w:qFormat/>
    <w:rsid w:val="0016548F"/>
    <w:pPr>
      <w:jc w:val="left"/>
    </w:pPr>
  </w:style>
  <w:style w:type="paragraph" w:customStyle="1" w:styleId="Heading-Dark">
    <w:name w:val="Heading - Dark"/>
    <w:basedOn w:val="Normal"/>
    <w:qFormat/>
    <w:rsid w:val="00D5529F"/>
    <w:pPr>
      <w:jc w:val="both"/>
    </w:pPr>
    <w:rPr>
      <w:rFonts w:asciiTheme="majorHAnsi" w:eastAsiaTheme="majorEastAsia" w:hAnsiTheme="majorHAnsi" w:cstheme="majorBidi"/>
      <w:color w:val="3472BA" w:themeColor="background2"/>
      <w:sz w:val="72"/>
    </w:rPr>
  </w:style>
  <w:style w:type="paragraph" w:customStyle="1" w:styleId="BodyText-Dark">
    <w:name w:val="Body Text - Dark"/>
    <w:basedOn w:val="Heading-Dark"/>
    <w:qFormat/>
    <w:rsid w:val="0016548F"/>
    <w:pPr>
      <w:spacing w:after="120"/>
    </w:pPr>
    <w:rPr>
      <w:color w:val="262626" w:themeColor="text1" w:themeTint="D9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g"/><Relationship Id="rId20" Type="http://schemas.openxmlformats.org/officeDocument/2006/relationships/theme" Target="theme/theme1.xml"/><Relationship Id="rId10" Type="http://schemas.openxmlformats.org/officeDocument/2006/relationships/image" Target="media/image3.jpg"/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header" Target="header1.xml"/><Relationship Id="rId18" Type="http://schemas.openxmlformats.org/officeDocument/2006/relationships/header" Target="header2.xml"/><Relationship Id="rId19" Type="http://schemas.openxmlformats.org/officeDocument/2006/relationships/fontTable" Target="fontTable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11:Office:Media:Templates:Publishing%20Layout%20View:Brochures:Float%20Trifold%20Brochure.dotx" TargetMode="External"/></Relationships>
</file>

<file path=word/theme/theme1.xml><?xml version="1.0" encoding="utf-8"?>
<a:theme xmlns:a="http://schemas.openxmlformats.org/drawingml/2006/main" name="Office Theme">
  <a:themeElements>
    <a:clrScheme name="Float Trifold Brochure">
      <a:dk1>
        <a:sysClr val="windowText" lastClr="000000"/>
      </a:dk1>
      <a:lt1>
        <a:sysClr val="window" lastClr="FFFFFF"/>
      </a:lt1>
      <a:dk2>
        <a:srgbClr val="0B2E67"/>
      </a:dk2>
      <a:lt2>
        <a:srgbClr val="3472BA"/>
      </a:lt2>
      <a:accent1>
        <a:srgbClr val="7EB606"/>
      </a:accent1>
      <a:accent2>
        <a:srgbClr val="F4A409"/>
      </a:accent2>
      <a:accent3>
        <a:srgbClr val="EED502"/>
      </a:accent3>
      <a:accent4>
        <a:srgbClr val="DE2A00"/>
      </a:accent4>
      <a:accent5>
        <a:srgbClr val="40B9CF"/>
      </a:accent5>
      <a:accent6>
        <a:srgbClr val="D12BF4"/>
      </a:accent6>
      <a:hlink>
        <a:srgbClr val="87EF59"/>
      </a:hlink>
      <a:folHlink>
        <a:srgbClr val="9DC5F8"/>
      </a:folHlink>
    </a:clrScheme>
    <a:fontScheme name="Float Trifold Brochure">
      <a:majorFont>
        <a:latin typeface="Calisto MT"/>
        <a:ea typeface=""/>
        <a:cs typeface=""/>
        <a:font script="Jpan" typeface="ＭＳ Ｐ明朝"/>
      </a:majorFont>
      <a:minorFont>
        <a:latin typeface="Calisto MT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Float Trifold Brochure.dotx</Template>
  <TotalTime>117</TotalTime>
  <Pages>2</Pages>
  <Words>3</Words>
  <Characters>21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23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Selina K</dc:creator>
  <cp:keywords/>
  <dc:description/>
  <cp:lastModifiedBy>Annabelle Afan</cp:lastModifiedBy>
  <cp:revision>51</cp:revision>
  <cp:lastPrinted>2019-12-16T06:16:00Z</cp:lastPrinted>
  <dcterms:created xsi:type="dcterms:W3CDTF">2019-10-28T11:33:00Z</dcterms:created>
  <dcterms:modified xsi:type="dcterms:W3CDTF">2019-12-30T01:36:00Z</dcterms:modified>
  <cp:category/>
</cp:coreProperties>
</file>